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16C" w:rsidRPr="0044176D" w:rsidRDefault="002E516C" w:rsidP="002E516C">
      <w:pPr>
        <w:jc w:val="center"/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jc w:val="center"/>
        <w:rPr>
          <w:rFonts w:ascii="Rockwell" w:hAnsi="Rockwell"/>
          <w:sz w:val="72"/>
          <w:szCs w:val="72"/>
        </w:rPr>
      </w:pPr>
    </w:p>
    <w:p w:rsidR="002E516C" w:rsidRPr="0044176D" w:rsidRDefault="00555690" w:rsidP="002E516C">
      <w:pPr>
        <w:jc w:val="center"/>
        <w:rPr>
          <w:rFonts w:ascii="Rockwell" w:hAnsi="Rockwell"/>
          <w:sz w:val="72"/>
          <w:szCs w:val="72"/>
        </w:rPr>
      </w:pPr>
      <w:r>
        <w:rPr>
          <w:rFonts w:ascii="Rockwell" w:hAnsi="Rockwell"/>
          <w:sz w:val="72"/>
          <w:szCs w:val="72"/>
        </w:rPr>
        <w:t>YEAR 10</w:t>
      </w:r>
      <w:r w:rsidR="002E516C" w:rsidRPr="0044176D">
        <w:rPr>
          <w:rFonts w:ascii="Rockwell" w:hAnsi="Rockwell"/>
          <w:sz w:val="72"/>
          <w:szCs w:val="72"/>
        </w:rPr>
        <w:t xml:space="preserve"> GCSE PE</w:t>
      </w:r>
    </w:p>
    <w:p w:rsidR="002E516C" w:rsidRDefault="002E516C" w:rsidP="002E516C">
      <w:pPr>
        <w:jc w:val="center"/>
        <w:rPr>
          <w:rFonts w:ascii="Rockwell" w:hAnsi="Rockwell"/>
          <w:sz w:val="72"/>
          <w:szCs w:val="72"/>
        </w:rPr>
      </w:pPr>
      <w:r w:rsidRPr="0044176D">
        <w:rPr>
          <w:rFonts w:ascii="Rockwell" w:hAnsi="Rockwell"/>
          <w:sz w:val="72"/>
          <w:szCs w:val="72"/>
        </w:rPr>
        <w:t>INFORMATION PACK</w:t>
      </w:r>
      <w:r w:rsidR="009A0998">
        <w:rPr>
          <w:rFonts w:ascii="Rockwell" w:hAnsi="Rockwell"/>
          <w:sz w:val="72"/>
          <w:szCs w:val="72"/>
        </w:rPr>
        <w:t xml:space="preserve"> </w:t>
      </w: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Default="002E516C" w:rsidP="002E516C">
      <w:pPr>
        <w:rPr>
          <w:rFonts w:ascii="Rockwell" w:hAnsi="Rockwell"/>
          <w:i/>
          <w:color w:val="BFBFBF" w:themeColor="background1" w:themeShade="BF"/>
          <w:sz w:val="40"/>
          <w:szCs w:val="40"/>
        </w:rPr>
      </w:pPr>
    </w:p>
    <w:p w:rsidR="002E516C" w:rsidRDefault="002E516C" w:rsidP="002E516C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  <w:r>
        <w:rPr>
          <w:rFonts w:ascii="Rockwell" w:hAnsi="Rockwell"/>
          <w:i/>
          <w:color w:val="BFBFBF" w:themeColor="background1" w:themeShade="BF"/>
          <w:sz w:val="40"/>
          <w:szCs w:val="40"/>
        </w:rPr>
        <w:t>Mr. Lowe</w:t>
      </w:r>
    </w:p>
    <w:p w:rsidR="002E516C" w:rsidRDefault="002E516C" w:rsidP="002E516C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  <w:r>
        <w:rPr>
          <w:rFonts w:ascii="Rockwell" w:hAnsi="Rockwell"/>
          <w:i/>
          <w:color w:val="BFBFBF" w:themeColor="background1" w:themeShade="BF"/>
          <w:sz w:val="40"/>
          <w:szCs w:val="40"/>
        </w:rPr>
        <w:t xml:space="preserve">Head of Physical Education </w:t>
      </w:r>
    </w:p>
    <w:p w:rsidR="002E516C" w:rsidRDefault="002E516C" w:rsidP="002E516C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</w:p>
    <w:p w:rsidR="002E516C" w:rsidRDefault="002E516C" w:rsidP="002E516C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</w:p>
    <w:p w:rsidR="002E516C" w:rsidRDefault="002E516C" w:rsidP="002E516C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</w:p>
    <w:p w:rsidR="002E516C" w:rsidRDefault="002E516C" w:rsidP="002E516C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</w:p>
    <w:p w:rsidR="002E516C" w:rsidRPr="0044176D" w:rsidRDefault="002E516C" w:rsidP="002E516C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  <w:r w:rsidRPr="0044176D">
        <w:rPr>
          <w:rFonts w:ascii="Rockwell" w:hAnsi="Rockwell"/>
          <w:i/>
          <w:color w:val="BFBFBF" w:themeColor="background1" w:themeShade="BF"/>
          <w:sz w:val="40"/>
          <w:szCs w:val="40"/>
        </w:rPr>
        <w:t>Hard work beats talent when talent doesn't work hard</w:t>
      </w:r>
    </w:p>
    <w:p w:rsidR="002E516C" w:rsidRDefault="002E516C" w:rsidP="002E516C">
      <w:pPr>
        <w:jc w:val="center"/>
        <w:rPr>
          <w:rFonts w:ascii="Rockwell" w:hAnsi="Rockwell"/>
          <w:b/>
          <w:sz w:val="28"/>
          <w:szCs w:val="28"/>
        </w:rPr>
      </w:pPr>
    </w:p>
    <w:p w:rsidR="00560FF4" w:rsidRDefault="00560FF4" w:rsidP="002E516C">
      <w:pPr>
        <w:jc w:val="center"/>
        <w:rPr>
          <w:rFonts w:ascii="Rockwell" w:hAnsi="Rockwell"/>
          <w:b/>
          <w:sz w:val="28"/>
          <w:szCs w:val="28"/>
        </w:rPr>
      </w:pPr>
    </w:p>
    <w:p w:rsidR="00560FF4" w:rsidRDefault="00560FF4" w:rsidP="002E516C">
      <w:pPr>
        <w:jc w:val="center"/>
        <w:rPr>
          <w:rFonts w:ascii="Rockwell" w:hAnsi="Rockwell"/>
          <w:b/>
          <w:sz w:val="28"/>
          <w:szCs w:val="28"/>
        </w:rPr>
      </w:pPr>
    </w:p>
    <w:p w:rsidR="002E516C" w:rsidRPr="0044176D" w:rsidRDefault="00D0275C" w:rsidP="002E516C">
      <w:pPr>
        <w:jc w:val="center"/>
        <w:rPr>
          <w:rFonts w:ascii="Rockwell" w:hAnsi="Rockwell"/>
          <w:b/>
          <w:sz w:val="32"/>
          <w:szCs w:val="32"/>
        </w:rPr>
      </w:pPr>
      <w:r>
        <w:rPr>
          <w:b/>
          <w:noProof/>
          <w:lang w:eastAsia="en-US"/>
        </w:rPr>
        <w:lastRenderedPageBreak/>
        <w:pict>
          <v:group id="Group 2" o:spid="_x0000_s1026" style="position:absolute;left:0;text-align:left;margin-left:-12.8pt;margin-top:25.15pt;width:541.75pt;height:739.35pt;z-index:251658240;mso-width-relative:margin" coordsize="68580,9389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27;width:31877;height:159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3wizwwAA&#10;ANoAAAAPAAAAZHJzL2Rvd25yZXYueG1sRI9Ba8JAFITvBf/D8oTedNfWlhqzkaIInixNW8HbI/tM&#10;gtm3Ibua9N93BaHHYWa+YdLVYBtxpc7XjjXMpgoEceFMzaWG76/t5A2ED8gGG8ek4Zc8rLLRQ4qJ&#10;cT1/0jUPpYgQ9glqqEJoEyl9UZFFP3UtcfROrrMYouxKaTrsI9w28kmpV2mx5rhQYUvriopzfrEa&#10;fvan42GuPsqNfWl7NyjJdiG1fhwP70sQgYbwH763d0bDM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V3wizwwAAANoAAAAPAAAAAAAAAAAAAAAAAJcCAABkcnMvZG93&#10;bnJldi54bWxQSwUGAAAAAAQABAD1AAAAhwMAAAAA&#10;" filled="f" stroked="f">
              <v:textbox style="mso-next-textbox:#_x0000_s1027">
                <w:txbxContent>
                  <w:p w:rsidR="00555690" w:rsidRPr="00545EDC" w:rsidRDefault="00555690" w:rsidP="002E516C">
                    <w:pPr>
                      <w:spacing w:after="0"/>
                      <w:jc w:val="center"/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highlight w:val="red"/>
                        <w:lang w:val="en-GB" w:eastAsia="en-US"/>
                      </w:rPr>
                      <w:t>HOW SHOULD I REVISE?</w:t>
                    </w:r>
                  </w:p>
                  <w:p w:rsidR="00555690" w:rsidRPr="00545EDC" w:rsidRDefault="00555690" w:rsidP="002E516C">
                    <w:pPr>
                      <w:spacing w:after="0"/>
                      <w:rPr>
                        <w:rFonts w:ascii="Rockwell" w:eastAsia="Times New Roman" w:hAnsi="Rockwell" w:cs="Times New Roman"/>
                        <w:lang w:val="en-GB" w:eastAsia="en-US"/>
                      </w:rPr>
                    </w:pP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1"/>
                      </w:numPr>
                      <w:spacing w:after="0"/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  <w:t xml:space="preserve">As </w:t>
                    </w:r>
                    <w:r w:rsidRPr="00545EDC">
                      <w:rPr>
                        <w:rFonts w:ascii="Rockwell" w:eastAsia="Times New Roman" w:hAnsi="Rockwell" w:cs="Times New Roman"/>
                        <w:color w:val="FF0000"/>
                        <w:szCs w:val="23"/>
                        <w:lang w:val="en-GB" w:eastAsia="en-US"/>
                      </w:rPr>
                      <w:t>ACTIVELY</w:t>
                    </w:r>
                    <w:r w:rsidRPr="00545EDC"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  <w:t xml:space="preserve"> as possible!!! </w:t>
                    </w:r>
                  </w:p>
                  <w:p w:rsidR="00555690" w:rsidRPr="00545EDC" w:rsidRDefault="00555690" w:rsidP="002E516C">
                    <w:pPr>
                      <w:spacing w:after="0"/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</w:pP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1"/>
                      </w:numPr>
                      <w:spacing w:after="0"/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  <w:t xml:space="preserve">Revision is </w:t>
                    </w:r>
                    <w:r w:rsidRPr="00545EDC">
                      <w:rPr>
                        <w:rFonts w:ascii="Rockwell" w:eastAsia="Times New Roman" w:hAnsi="Rockwell" w:cs="Times New Roman"/>
                        <w:color w:val="FF0000"/>
                        <w:szCs w:val="23"/>
                        <w:lang w:val="en-GB" w:eastAsia="en-US"/>
                      </w:rPr>
                      <w:t>NOT</w:t>
                    </w:r>
                    <w:r w:rsidRPr="00545EDC"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  <w:t xml:space="preserve"> just re-reading your notes/textbooks/revision guides</w:t>
                    </w:r>
                  </w:p>
                  <w:p w:rsidR="00555690" w:rsidRPr="00545EDC" w:rsidRDefault="00555690" w:rsidP="002E516C">
                    <w:pPr>
                      <w:rPr>
                        <w:rFonts w:ascii="Rockwell" w:hAnsi="Rockwell"/>
                        <w:sz w:val="20"/>
                      </w:rPr>
                    </w:pPr>
                  </w:p>
                </w:txbxContent>
              </v:textbox>
            </v:shape>
            <v:shape id="_x0000_s1028" type="#_x0000_t202" style="position:absolute;left:32004;width:36576;height:159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<v:textbox style="mso-next-textbox:#_x0000_s1028">
                <w:txbxContent>
                  <w:p w:rsidR="00555690" w:rsidRPr="00545EDC" w:rsidRDefault="00555690" w:rsidP="002E516C">
                    <w:pPr>
                      <w:spacing w:after="0"/>
                      <w:jc w:val="center"/>
                      <w:rPr>
                        <w:rFonts w:ascii="Rockwell" w:eastAsia="Times New Roman" w:hAnsi="Rockwell" w:cs="Times New Roman"/>
                        <w:b/>
                        <w:sz w:val="32"/>
                        <w:szCs w:val="28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b/>
                        <w:sz w:val="32"/>
                        <w:szCs w:val="28"/>
                        <w:highlight w:val="magenta"/>
                        <w:lang w:val="en-GB" w:eastAsia="en-US"/>
                      </w:rPr>
                      <w:t>WHERE SHOULD I REVISE?</w:t>
                    </w:r>
                  </w:p>
                  <w:p w:rsidR="00555690" w:rsidRPr="00545EDC" w:rsidRDefault="00555690" w:rsidP="002E516C">
                    <w:pPr>
                      <w:spacing w:after="0"/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</w:pPr>
                  </w:p>
                  <w:p w:rsidR="00555690" w:rsidRPr="00545EDC" w:rsidRDefault="00555690" w:rsidP="002E516C">
                    <w:pPr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  <w:t>In a quiet room (maybe a bedroom) with: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2"/>
                      </w:numPr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  <w:t>A comfortable temperature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2"/>
                      </w:numPr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  <w:t>Good lighting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2"/>
                      </w:numPr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  <w:t xml:space="preserve">A table 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2"/>
                      </w:numPr>
                      <w:rPr>
                        <w:rFonts w:ascii="Rockwell" w:hAnsi="Rockwell"/>
                        <w:sz w:val="22"/>
                        <w:szCs w:val="23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  <w:t>A clock</w:t>
                    </w:r>
                  </w:p>
                </w:txbxContent>
              </v:textbox>
            </v:shape>
            <v:shape id="_x0000_s1029" type="#_x0000_t202" style="position:absolute;top:15875;width:68580;height:1612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ejVcwQAA&#10;ANoAAAAPAAAAZHJzL2Rvd25yZXYueG1sRI9Bi8IwFITvC/6H8ARva6Lo4lajiCJ4Ulbdhb09mmdb&#10;bF5KE23990YQPA4z8w0zW7S2FDeqfeFYw6CvQBCnzhScaTgdN58TED4gGywdk4Y7eVjMOx8zTIxr&#10;+Iduh5CJCGGfoIY8hCqR0qc5WfR9VxFH7+xqiyHKOpOmxibCbSmHSn1JiwXHhRwrWuWUXg5Xq+F3&#10;d/7/G6l9trbjqnGtkmy/pda9brucggjUhnf41d4aDW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Xo1XMEAAADaAAAADwAAAAAAAAAAAAAAAACXAgAAZHJzL2Rvd25y&#10;ZXYueG1sUEsFBgAAAAAEAAQA9QAAAIUDAAAAAA==&#10;" filled="f" stroked="f">
              <v:textbox style="mso-next-textbox:#_x0000_s1029">
                <w:txbxContent>
                  <w:p w:rsidR="00555690" w:rsidRPr="00545EDC" w:rsidRDefault="00555690" w:rsidP="002E516C">
                    <w:pPr>
                      <w:spacing w:after="0"/>
                      <w:jc w:val="center"/>
                      <w:rPr>
                        <w:rFonts w:ascii="Rockwell" w:eastAsia="Times New Roman" w:hAnsi="Rockwell" w:cs="Times New Roman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highlight w:val="yellow"/>
                        <w:lang w:val="en-GB" w:eastAsia="en-US"/>
                      </w:rPr>
                      <w:t>WHICH TECHNIQUE SHOULD I USE</w:t>
                    </w:r>
                  </w:p>
                  <w:p w:rsidR="00555690" w:rsidRPr="00545EDC" w:rsidRDefault="00555690" w:rsidP="002E516C">
                    <w:pPr>
                      <w:jc w:val="center"/>
                      <w:rPr>
                        <w:rFonts w:ascii="Rockwell" w:hAnsi="Rockwell"/>
                      </w:rPr>
                    </w:pPr>
                    <w:r>
                      <w:rPr>
                        <w:rFonts w:ascii="Rockwell" w:hAnsi="Rockwell"/>
                      </w:rPr>
                      <w:t xml:space="preserve">Choose </w:t>
                    </w:r>
                    <w:r w:rsidRPr="00545EDC">
                      <w:rPr>
                        <w:rFonts w:ascii="Rockwell" w:hAnsi="Rockwell"/>
                      </w:rPr>
                      <w:t xml:space="preserve">the </w:t>
                    </w:r>
                    <w:r>
                      <w:rPr>
                        <w:rFonts w:ascii="Rockwell" w:hAnsi="Rockwell"/>
                      </w:rPr>
                      <w:t xml:space="preserve">technique that </w:t>
                    </w:r>
                    <w:r w:rsidRPr="00545EDC">
                      <w:rPr>
                        <w:rFonts w:ascii="Rockwell" w:hAnsi="Rockwell"/>
                        <w:b/>
                        <w:color w:val="FF0000"/>
                      </w:rPr>
                      <w:t>works best for you!</w:t>
                    </w:r>
                  </w:p>
                  <w:p w:rsidR="00555690" w:rsidRPr="00545EDC" w:rsidRDefault="00555690" w:rsidP="002E516C">
                    <w:pPr>
                      <w:jc w:val="center"/>
                      <w:rPr>
                        <w:rFonts w:ascii="Rockwell" w:hAnsi="Rockwell"/>
                      </w:rPr>
                    </w:pPr>
                    <w:r w:rsidRPr="00545EDC">
                      <w:rPr>
                        <w:rFonts w:ascii="Rockwell" w:hAnsi="Rockwell"/>
                      </w:rPr>
                      <w:t>Mind Maps, Revision Cards, Make Notes, Clear layout, Use Highlighters, Use Diagrams, Use Class Notes, GCSE Pod, Revision Guides and Textbooks!</w:t>
                    </w:r>
                  </w:p>
                  <w:p w:rsidR="00555690" w:rsidRPr="00545EDC" w:rsidRDefault="00555690" w:rsidP="002E516C">
                    <w:pPr>
                      <w:jc w:val="center"/>
                      <w:rPr>
                        <w:rFonts w:ascii="Rockwell" w:hAnsi="Rockwell"/>
                        <w:b/>
                      </w:rPr>
                    </w:pPr>
                    <w:r w:rsidRPr="00545EDC">
                      <w:rPr>
                        <w:rFonts w:ascii="Rockwell" w:hAnsi="Rockwell"/>
                        <w:b/>
                      </w:rPr>
                      <w:t>Reinforcing your memory – get someone to test you from the notes / cards / mind maps / revision posters</w:t>
                    </w:r>
                  </w:p>
                  <w:p w:rsidR="00555690" w:rsidRPr="00545EDC" w:rsidRDefault="00555690" w:rsidP="002E516C">
                    <w:pPr>
                      <w:jc w:val="center"/>
                      <w:rPr>
                        <w:rFonts w:ascii="Rockwell" w:hAnsi="Rockwell"/>
                        <w:b/>
                      </w:rPr>
                    </w:pPr>
                  </w:p>
                  <w:p w:rsidR="00555690" w:rsidRPr="00545EDC" w:rsidRDefault="00555690" w:rsidP="002E516C">
                    <w:pPr>
                      <w:jc w:val="center"/>
                      <w:rPr>
                        <w:rFonts w:ascii="Rockwell" w:hAnsi="Rockwell"/>
                      </w:rPr>
                    </w:pPr>
                  </w:p>
                </w:txbxContent>
              </v:textbox>
            </v:shape>
            <v:shape id="_x0000_s1030" type="#_x0000_t202" style="position:absolute;top:32004;width:36902;height:618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<v:textbox style="mso-next-textbox:#_x0000_s1030">
                <w:txbxContent>
                  <w:p w:rsidR="00555690" w:rsidRPr="00545EDC" w:rsidRDefault="00555690" w:rsidP="002E516C">
                    <w:pPr>
                      <w:jc w:val="center"/>
                      <w:rPr>
                        <w:rFonts w:ascii="Rockwell" w:eastAsia="Times New Roman" w:hAnsi="Rockwell" w:cs="Times New Roman"/>
                        <w:b/>
                        <w:sz w:val="32"/>
                        <w:szCs w:val="28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b/>
                        <w:sz w:val="32"/>
                        <w:szCs w:val="28"/>
                        <w:highlight w:val="yellow"/>
                        <w:lang w:val="en-GB" w:eastAsia="en-US"/>
                      </w:rPr>
                      <w:t>PE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 xml:space="preserve">Students will be sitting two AQA </w:t>
                    </w:r>
                    <w:r w:rsidRPr="00545EDC"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GCSE Physical Education Paper</w:t>
                    </w: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s</w:t>
                    </w:r>
                  </w:p>
                  <w:p w:rsidR="00555690" w:rsidRDefault="00555690" w:rsidP="002E516C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Each paper will be 1 hour 30 minutes</w:t>
                    </w:r>
                  </w:p>
                  <w:p w:rsidR="00555690" w:rsidRDefault="00555690" w:rsidP="002E516C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 xml:space="preserve">Each paper will be out of 78 marks </w:t>
                    </w:r>
                  </w:p>
                  <w:p w:rsidR="00555690" w:rsidRDefault="00555690" w:rsidP="002E516C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This is worth 156 marks (60</w:t>
                    </w:r>
                    <w:r w:rsidRPr="00545EDC"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 xml:space="preserve">%)  </w:t>
                    </w:r>
                  </w:p>
                  <w:p w:rsidR="00555690" w:rsidRDefault="00D0275C" w:rsidP="002E516C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color w:val="FF0000"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color w:val="FF0000"/>
                        <w:sz w:val="22"/>
                        <w:lang w:val="en-GB" w:eastAsia="en-US"/>
                      </w:rPr>
                      <w:t>2 Exams will be in May 2021</w:t>
                    </w:r>
                  </w:p>
                  <w:p w:rsidR="00555690" w:rsidRPr="00545EDC" w:rsidRDefault="00555690" w:rsidP="002E516C">
                    <w:pPr>
                      <w:jc w:val="center"/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The Exam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4"/>
                      </w:numP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>The first section will be a multiple choice type (AO1)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4"/>
                      </w:numP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>The second part of the paper will be short answered questions</w:t>
                    </w:r>
                    <w: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 xml:space="preserve"> (AO1 &amp; AO2)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4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 xml:space="preserve">The third part of the paper will be </w:t>
                    </w:r>
                    <w: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>a 6 mark question (AO3)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4"/>
                      </w:numPr>
                      <w:rPr>
                        <w:rFonts w:ascii="Rockwell" w:hAnsi="Rockwell"/>
                        <w:sz w:val="22"/>
                      </w:rPr>
                    </w:pPr>
                    <w: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>The fourth part of the paper will be a 9 mark question (AO3)</w:t>
                    </w:r>
                  </w:p>
                  <w:p w:rsidR="00555690" w:rsidRPr="00545EDC" w:rsidRDefault="00555690" w:rsidP="002E516C">
                    <w:pPr>
                      <w:jc w:val="center"/>
                      <w:rPr>
                        <w:rFonts w:ascii="Rockwell" w:hAnsi="Rockwell"/>
                        <w:b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b/>
                        <w:sz w:val="22"/>
                      </w:rPr>
                      <w:t>Specific PE tips: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sz w:val="22"/>
                      </w:rPr>
                      <w:t>Answer all questions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sz w:val="22"/>
                      </w:rPr>
                      <w:t>Underline key words in the question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sz w:val="22"/>
                      </w:rPr>
                      <w:t>Identify how many marks have been awarded and make that amount of separate points i.e. 3 marks means write 3 answers</w:t>
                    </w:r>
                  </w:p>
                  <w:p w:rsidR="00555690" w:rsidRPr="00545EDC" w:rsidRDefault="00555690" w:rsidP="002E516C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sz w:val="22"/>
                      </w:rPr>
                      <w:t>Give specific physical activity examples do not just name a sport i.e. dodging your opponent in Basketball</w:t>
                    </w:r>
                  </w:p>
                  <w:p w:rsidR="00555690" w:rsidRPr="00545EDC" w:rsidRDefault="00555690" w:rsidP="002E516C">
                    <w:pPr>
                      <w:jc w:val="center"/>
                      <w:rPr>
                        <w:rFonts w:ascii="Rockwell" w:hAnsi="Rockwell"/>
                        <w:b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b/>
                        <w:sz w:val="22"/>
                      </w:rPr>
                      <w:t>Supporting Materials</w:t>
                    </w:r>
                  </w:p>
                  <w:p w:rsidR="00555690" w:rsidRDefault="00555690" w:rsidP="002E516C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sz w:val="22"/>
                      </w:rPr>
                      <w:t xml:space="preserve">Full Revision Guide </w:t>
                    </w:r>
                    <w:r>
                      <w:rPr>
                        <w:rFonts w:ascii="Rockwell" w:hAnsi="Rockwell"/>
                        <w:sz w:val="22"/>
                      </w:rPr>
                      <w:t>- squid</w:t>
                    </w:r>
                  </w:p>
                  <w:p w:rsidR="00555690" w:rsidRDefault="00555690" w:rsidP="002E516C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>
                      <w:rPr>
                        <w:rFonts w:ascii="Rockwell" w:hAnsi="Rockwell"/>
                        <w:sz w:val="22"/>
                      </w:rPr>
                      <w:t>Revision posters and class notes</w:t>
                    </w:r>
                  </w:p>
                  <w:p w:rsidR="00555690" w:rsidRPr="00545EDC" w:rsidRDefault="00555690" w:rsidP="002E516C">
                    <w:pPr>
                      <w:rPr>
                        <w:rFonts w:ascii="Rockwell" w:hAnsi="Rockwell"/>
                        <w:sz w:val="22"/>
                      </w:rPr>
                    </w:pPr>
                  </w:p>
                  <w:p w:rsidR="00555690" w:rsidRPr="00545EDC" w:rsidRDefault="00555690" w:rsidP="002E516C">
                    <w:pPr>
                      <w:jc w:val="center"/>
                      <w:rPr>
                        <w:rFonts w:ascii="Rockwell" w:hAnsi="Rockwell"/>
                        <w:b/>
                        <w:sz w:val="22"/>
                      </w:rPr>
                    </w:pPr>
                  </w:p>
                  <w:p w:rsidR="00555690" w:rsidRPr="00545EDC" w:rsidRDefault="00555690" w:rsidP="002E516C">
                    <w:pPr>
                      <w:rPr>
                        <w:rFonts w:ascii="Rockwell" w:hAnsi="Rockwell"/>
                        <w:sz w:val="22"/>
                      </w:rPr>
                    </w:pPr>
                  </w:p>
                  <w:p w:rsidR="00555690" w:rsidRPr="00545EDC" w:rsidRDefault="00555690" w:rsidP="002E516C">
                    <w:pPr>
                      <w:rPr>
                        <w:rFonts w:ascii="Rockwell" w:hAnsi="Rockwell"/>
                        <w:sz w:val="22"/>
                      </w:rPr>
                    </w:pPr>
                  </w:p>
                </w:txbxContent>
              </v:textbox>
            </v:shape>
            <v:shape id="_x0000_s1031" type="#_x0000_t202" style="position:absolute;left:37007;top:31997;width:31566;height:30372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5A6wwwAA&#10;ANoAAAAPAAAAZHJzL2Rvd25yZXYueG1sRI9Ba8JAFITvBf/D8oTedNdS2xqzkaIInixNW8HbI/tM&#10;gtm3Ibua9N93BaHHYWa+YdLVYBtxpc7XjjXMpgoEceFMzaWG76/t5A2ED8gGG8ek4Zc8rLLRQ4qJ&#10;cT1/0jUPpYgQ9glqqEJoEyl9UZFFP3UtcfROrrMYouxKaTrsI9w28kmpF2mx5rhQYUvriopzfrEa&#10;fvan4+FZfZQbO297NyjJdiG1fhwP70sQgYbwH763d0bDK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q5A6wwwAAANoAAAAPAAAAAAAAAAAAAAAAAJcCAABkcnMvZG93&#10;bnJldi54bWxQSwUGAAAAAAQABAD1AAAAhwMAAAAA&#10;" filled="f" stroked="f">
              <v:textbox style="mso-next-textbox:#_x0000_s1031">
                <w:txbxContent>
                  <w:p w:rsidR="00555690" w:rsidRPr="00545EDC" w:rsidRDefault="00555690" w:rsidP="002E516C">
                    <w:pPr>
                      <w:spacing w:line="276" w:lineRule="auto"/>
                      <w:jc w:val="center"/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highlight w:val="yellow"/>
                        <w:lang w:val="en-GB" w:eastAsia="en-US"/>
                      </w:rPr>
                      <w:t>PAPER 1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The structure of the musculoskeletal system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The structure and functions of the cardio-respiratory system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Anaerobic and aerobic exercise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The short and long term effects of exercise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Lever systems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Planes and axes of movement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 xml:space="preserve">Health and fitness 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The components of fitness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The principles of training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How to optimise training and prevent injury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Effective use of warm up and cool down</w:t>
                    </w:r>
                  </w:p>
                  <w:p w:rsidR="00555690" w:rsidRPr="007B28EB" w:rsidRDefault="00555690" w:rsidP="002E516C">
                    <w:p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</w:p>
                  <w:p w:rsidR="00555690" w:rsidRPr="00545EDC" w:rsidRDefault="00555690" w:rsidP="002E516C">
                    <w:pPr>
                      <w:spacing w:line="276" w:lineRule="auto"/>
                      <w:jc w:val="center"/>
                      <w:rPr>
                        <w:rFonts w:ascii="Rockwell" w:hAnsi="Rockwell"/>
                        <w:sz w:val="14"/>
                      </w:rPr>
                    </w:pPr>
                  </w:p>
                  <w:p w:rsidR="00555690" w:rsidRPr="00545EDC" w:rsidRDefault="00555690" w:rsidP="002E516C">
                    <w:pPr>
                      <w:spacing w:line="276" w:lineRule="auto"/>
                      <w:jc w:val="center"/>
                      <w:rPr>
                        <w:rFonts w:ascii="Rockwell" w:hAnsi="Rockwell"/>
                        <w:sz w:val="14"/>
                      </w:rPr>
                    </w:pPr>
                  </w:p>
                </w:txbxContent>
              </v:textbox>
            </v:shape>
            <v:shape id="_x0000_s1032" type="#_x0000_t202" style="position:absolute;left:37115;top:62484;width:31465;height:31413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e5rCvgAA&#10;ANoAAAAPAAAAZHJzL2Rvd25yZXYueG1sRE/LisIwFN0L/kO4gjtNHBzRahRxEFzNYH2Au0tzbYvN&#10;TWmirX8/WQzM8nDeq01nK/GixpeONUzGCgRx5kzJuYbzaT+ag/AB2WDlmDS8ycNm3e+tMDGu5SO9&#10;0pCLGMI+QQ1FCHUipc8KsujHriaO3N01FkOETS5Ng20Mt5X8UGomLZYcGwqsaVdQ9kifVsPl+367&#10;TtVP/mU/69Z1SrJdSK2Hg267BBGoC//iP/fBaIhb45V4A+T6F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W3uawr4AAADaAAAADwAAAAAAAAAAAAAAAACXAgAAZHJzL2Rvd25yZXYu&#10;eG1sUEsFBgAAAAAEAAQA9QAAAIIDAAAAAA==&#10;" filled="f" stroked="f">
              <v:textbox style="mso-next-textbox:#_x0000_s1032">
                <w:txbxContent>
                  <w:p w:rsidR="00555690" w:rsidRPr="00545EDC" w:rsidRDefault="00555690" w:rsidP="002E516C">
                    <w:pPr>
                      <w:spacing w:line="276" w:lineRule="auto"/>
                      <w:jc w:val="center"/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highlight w:val="magenta"/>
                        <w:lang w:val="en-GB" w:eastAsia="en-US"/>
                      </w:rPr>
                      <w:t>PAPER 2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 xml:space="preserve">Classification of skills 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 xml:space="preserve">The use of goal setting and SMART targets 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Basic information processing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Guidance and feedback on performance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Mental preparation for performance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Engagement patterns of different social groups in physical activity and sport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Commercialisation of physical activity and sport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Eth</w:t>
                    </w:r>
                    <w:r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 xml:space="preserve">ical and socio-cultural issues 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Physical, emotional and social health, fitness and well-being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The consequences of a sedentary lifestyle</w:t>
                    </w:r>
                  </w:p>
                  <w:p w:rsidR="00555690" w:rsidRPr="007B28EB" w:rsidRDefault="00555690" w:rsidP="002E516C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Energy use, diet, nutrition and hydration</w:t>
                    </w:r>
                  </w:p>
                  <w:p w:rsidR="00555690" w:rsidRPr="007B28EB" w:rsidRDefault="00555690" w:rsidP="002E516C">
                    <w:p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</w:p>
                  <w:p w:rsidR="00555690" w:rsidRPr="00545EDC" w:rsidRDefault="00555690" w:rsidP="002E516C">
                    <w:pPr>
                      <w:spacing w:line="276" w:lineRule="auto"/>
                      <w:jc w:val="center"/>
                      <w:rPr>
                        <w:rFonts w:ascii="Rockwell" w:hAnsi="Rockwell"/>
                        <w:sz w:val="14"/>
                      </w:rPr>
                    </w:pPr>
                  </w:p>
                  <w:p w:rsidR="00555690" w:rsidRPr="00545EDC" w:rsidRDefault="00555690" w:rsidP="002E516C">
                    <w:pPr>
                      <w:spacing w:line="276" w:lineRule="auto"/>
                      <w:jc w:val="center"/>
                      <w:rPr>
                        <w:rFonts w:ascii="Rockwell" w:hAnsi="Rockwell"/>
                        <w:sz w:val="14"/>
                      </w:rPr>
                    </w:pPr>
                  </w:p>
                </w:txbxContent>
              </v:textbox>
            </v:shape>
          </v:group>
        </w:pict>
      </w:r>
      <w:r w:rsidR="002E516C" w:rsidRPr="0044176D">
        <w:rPr>
          <w:rFonts w:ascii="Rockwell" w:hAnsi="Rockwell"/>
          <w:b/>
          <w:sz w:val="32"/>
          <w:szCs w:val="32"/>
          <w:highlight w:val="yellow"/>
        </w:rPr>
        <w:t>YR 11 GCSE PE – Exam Preparation</w:t>
      </w:r>
    </w:p>
    <w:p w:rsidR="002E516C" w:rsidRDefault="002E516C" w:rsidP="002E516C">
      <w:pPr>
        <w:jc w:val="center"/>
        <w:rPr>
          <w:rFonts w:ascii="Rockwell" w:hAnsi="Rockwell"/>
          <w:sz w:val="72"/>
          <w:szCs w:val="72"/>
        </w:rPr>
      </w:pPr>
    </w:p>
    <w:p w:rsidR="002E516C" w:rsidRDefault="002E516C" w:rsidP="002E516C">
      <w:pPr>
        <w:jc w:val="center"/>
        <w:rPr>
          <w:rFonts w:ascii="Rockwell" w:hAnsi="Rockwell"/>
          <w:sz w:val="72"/>
          <w:szCs w:val="72"/>
        </w:rPr>
      </w:pPr>
    </w:p>
    <w:p w:rsidR="002E516C" w:rsidRDefault="002E516C" w:rsidP="002E516C">
      <w:pPr>
        <w:jc w:val="center"/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jc w:val="center"/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jc w:val="center"/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jc w:val="center"/>
        <w:rPr>
          <w:rFonts w:ascii="Rockwell" w:hAnsi="Rockwell"/>
          <w:b/>
          <w:sz w:val="32"/>
          <w:szCs w:val="32"/>
        </w:rPr>
      </w:pPr>
      <w:r w:rsidRPr="0044176D">
        <w:rPr>
          <w:rFonts w:ascii="Rockwell" w:hAnsi="Rockwell"/>
          <w:b/>
          <w:sz w:val="32"/>
          <w:szCs w:val="32"/>
          <w:highlight w:val="yellow"/>
        </w:rPr>
        <w:lastRenderedPageBreak/>
        <w:t>GCSE PE –</w:t>
      </w:r>
      <w:r>
        <w:rPr>
          <w:rFonts w:ascii="Rockwell" w:hAnsi="Rockwell"/>
          <w:b/>
          <w:sz w:val="32"/>
          <w:szCs w:val="32"/>
          <w:highlight w:val="yellow"/>
        </w:rPr>
        <w:t xml:space="preserve"> NEA</w:t>
      </w:r>
      <w:r w:rsidRPr="0044176D">
        <w:rPr>
          <w:rFonts w:ascii="Rockwell" w:hAnsi="Rockwell"/>
          <w:b/>
          <w:sz w:val="32"/>
          <w:szCs w:val="32"/>
          <w:highlight w:val="yellow"/>
        </w:rPr>
        <w:t xml:space="preserve"> Preparation</w:t>
      </w:r>
    </w:p>
    <w:p w:rsidR="002E516C" w:rsidRPr="0044176D" w:rsidRDefault="00D0275C" w:rsidP="002E516C">
      <w:pPr>
        <w:rPr>
          <w:rFonts w:ascii="Rockwell" w:hAnsi="Rockwell"/>
          <w:sz w:val="72"/>
          <w:szCs w:val="72"/>
        </w:rPr>
      </w:pPr>
      <w:r>
        <w:rPr>
          <w:noProof/>
          <w:lang w:eastAsia="en-US"/>
        </w:rPr>
        <w:pict>
          <v:shape id="Text Box 9" o:spid="_x0000_s1033" type="#_x0000_t202" style="position:absolute;margin-left:-4.25pt;margin-top:9.25pt;width:271.7pt;height:189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" filled="f" stroked="f">
            <v:textbox>
              <w:txbxContent>
                <w:p w:rsidR="00555690" w:rsidRPr="00545EDC" w:rsidRDefault="00555690" w:rsidP="002E516C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lang w:val="en-GB" w:eastAsia="en-US"/>
                    </w:rPr>
                  </w:pPr>
                  <w:r w:rsidRPr="00ED4273"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highlight w:val="green"/>
                      <w:lang w:val="en-GB" w:eastAsia="en-US"/>
                    </w:rPr>
                    <w:t>HOW WILL I BE ASSESSED?</w:t>
                  </w:r>
                </w:p>
                <w:p w:rsidR="00555690" w:rsidRPr="00545EDC" w:rsidRDefault="00555690" w:rsidP="002E516C">
                  <w:pPr>
                    <w:spacing w:after="0"/>
                    <w:rPr>
                      <w:rFonts w:ascii="Rockwell" w:eastAsia="Times New Roman" w:hAnsi="Rockwell" w:cs="Times New Roman"/>
                      <w:sz w:val="22"/>
                      <w:lang w:val="en-GB" w:eastAsia="en-US"/>
                    </w:rPr>
                  </w:pPr>
                </w:p>
                <w:p w:rsidR="00555690" w:rsidRPr="00ED4273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</w:rPr>
                    <w:t>3 Practical Sports</w:t>
                  </w:r>
                </w:p>
                <w:p w:rsidR="00555690" w:rsidRPr="00ED4273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</w:rPr>
                    <w:t>Either 2 Individual and 1 Team Sport or 2 Team and 1 Individual Sport</w:t>
                  </w:r>
                </w:p>
                <w:p w:rsidR="00555690" w:rsidRPr="00ED4273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</w:rPr>
                    <w:t>10 Marks on Skills</w:t>
                  </w:r>
                </w:p>
                <w:p w:rsidR="00555690" w:rsidRPr="00ED4273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</w:rPr>
                    <w:t>15 Marks on Practical Performance in Games</w:t>
                  </w:r>
                </w:p>
                <w:p w:rsidR="00555690" w:rsidRPr="00AE71E3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  <w:highlight w:val="yellow"/>
                    </w:rPr>
                  </w:pPr>
                  <w:r w:rsidRPr="00AE71E3">
                    <w:rPr>
                      <w:rFonts w:ascii="Rockwell" w:hAnsi="Rockwell"/>
                      <w:b/>
                      <w:sz w:val="28"/>
                      <w:highlight w:val="yellow"/>
                    </w:rPr>
                    <w:t>This is worth 30% of your final grade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Text Box 11" o:spid="_x0000_s1034" type="#_x0000_t202" style="position:absolute;margin-left:251.05pt;margin-top:9.15pt;width:271.7pt;height:17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" filled="f" stroked="f">
            <v:textbox>
              <w:txbxContent>
                <w:p w:rsidR="00555690" w:rsidRPr="00545EDC" w:rsidRDefault="00555690" w:rsidP="002E516C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lang w:val="en-GB" w:eastAsia="en-US"/>
                    </w:rPr>
                  </w:pPr>
                  <w:r w:rsidRPr="00ED4273"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highlight w:val="yellow"/>
                      <w:lang w:val="en-GB" w:eastAsia="en-US"/>
                    </w:rPr>
                    <w:t>WHEN WILL I BE ASSESSED</w:t>
                  </w:r>
                </w:p>
                <w:p w:rsidR="00555690" w:rsidRPr="00545EDC" w:rsidRDefault="00555690" w:rsidP="002E516C">
                  <w:pPr>
                    <w:spacing w:after="0"/>
                    <w:rPr>
                      <w:rFonts w:ascii="Rockwell" w:eastAsia="Times New Roman" w:hAnsi="Rockwell" w:cs="Times New Roman"/>
                      <w:sz w:val="22"/>
                      <w:lang w:val="en-GB" w:eastAsia="en-US"/>
                    </w:rPr>
                  </w:pPr>
                </w:p>
                <w:p w:rsidR="00555690" w:rsidRPr="00ED4273" w:rsidRDefault="00555690" w:rsidP="002E516C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Rockwell" w:hAnsi="Rockwell"/>
                      <w:b/>
                      <w:sz w:val="28"/>
                      <w:szCs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  <w:szCs w:val="28"/>
                    </w:rPr>
                    <w:t>You have been assessed throughout the year in practical sports</w:t>
                  </w:r>
                </w:p>
                <w:p w:rsidR="00555690" w:rsidRPr="00ED4273" w:rsidRDefault="00555690" w:rsidP="002E516C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Rockwell" w:hAnsi="Rockwell"/>
                      <w:b/>
                      <w:sz w:val="28"/>
                      <w:szCs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  <w:szCs w:val="28"/>
                    </w:rPr>
                    <w:t>Moderation will take place between March – April</w:t>
                  </w:r>
                  <w:r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 2020</w:t>
                  </w:r>
                </w:p>
                <w:p w:rsidR="00555690" w:rsidRPr="00ED4273" w:rsidRDefault="00555690" w:rsidP="002E516C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Rockwell" w:hAnsi="Rockwell"/>
                      <w:b/>
                      <w:sz w:val="28"/>
                      <w:szCs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We will record all assessment sessions for video evidence </w:t>
                  </w:r>
                </w:p>
              </w:txbxContent>
            </v:textbox>
          </v:shape>
        </w:pict>
      </w: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D0275C" w:rsidP="002E516C">
      <w:pPr>
        <w:rPr>
          <w:rFonts w:ascii="Rockwell" w:hAnsi="Rockwell"/>
          <w:sz w:val="72"/>
          <w:szCs w:val="72"/>
        </w:rPr>
      </w:pPr>
      <w:r>
        <w:rPr>
          <w:noProof/>
          <w:lang w:eastAsia="en-US"/>
        </w:rPr>
        <w:pict>
          <v:shape id="Text Box 12" o:spid="_x0000_s1035" type="#_x0000_t202" style="position:absolute;margin-left:-9.4pt;margin-top:39.05pt;width:541.75pt;height:82.0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" filled="f" stroked="f">
            <v:textbox>
              <w:txbxContent>
                <w:p w:rsidR="00555690" w:rsidRPr="00545EDC" w:rsidRDefault="00555690" w:rsidP="002E516C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lang w:val="en-GB" w:eastAsia="en-US"/>
                    </w:rPr>
                  </w:pPr>
                  <w:r w:rsidRPr="00545EDC">
                    <w:rPr>
                      <w:rFonts w:ascii="Rockwell" w:eastAsia="Times New Roman" w:hAnsi="Rockwell" w:cs="Times New Roman"/>
                      <w:b/>
                      <w:sz w:val="36"/>
                      <w:szCs w:val="28"/>
                      <w:highlight w:val="yellow"/>
                      <w:lang w:val="en-GB" w:eastAsia="en-US"/>
                    </w:rPr>
                    <w:t xml:space="preserve">WHICH </w:t>
                  </w:r>
                  <w:r>
                    <w:rPr>
                      <w:rFonts w:ascii="Rockwell" w:eastAsia="Times New Roman" w:hAnsi="Rockwell" w:cs="Times New Roman"/>
                      <w:b/>
                      <w:sz w:val="36"/>
                      <w:szCs w:val="28"/>
                      <w:highlight w:val="yellow"/>
                      <w:lang w:val="en-GB" w:eastAsia="en-US"/>
                    </w:rPr>
                    <w:t>SPORTS</w:t>
                  </w:r>
                  <w:r w:rsidRPr="00545EDC">
                    <w:rPr>
                      <w:rFonts w:ascii="Rockwell" w:eastAsia="Times New Roman" w:hAnsi="Rockwell" w:cs="Times New Roman"/>
                      <w:b/>
                      <w:sz w:val="36"/>
                      <w:szCs w:val="28"/>
                      <w:highlight w:val="yellow"/>
                      <w:lang w:val="en-GB" w:eastAsia="en-US"/>
                    </w:rPr>
                    <w:t xml:space="preserve"> SHOULD I </w:t>
                  </w:r>
                  <w:r>
                    <w:rPr>
                      <w:rFonts w:ascii="Rockwell" w:eastAsia="Times New Roman" w:hAnsi="Rockwell" w:cs="Times New Roman"/>
                      <w:b/>
                      <w:sz w:val="36"/>
                      <w:szCs w:val="28"/>
                      <w:highlight w:val="yellow"/>
                      <w:lang w:val="en-GB" w:eastAsia="en-US"/>
                    </w:rPr>
                    <w:t>USE?</w:t>
                  </w:r>
                </w:p>
                <w:p w:rsidR="00555690" w:rsidRDefault="00555690" w:rsidP="002E516C">
                  <w:pPr>
                    <w:jc w:val="center"/>
                    <w:rPr>
                      <w:rFonts w:ascii="Rockwell" w:hAnsi="Rockwell"/>
                    </w:rPr>
                  </w:pPr>
                </w:p>
                <w:p w:rsidR="00555690" w:rsidRPr="009A0998" w:rsidRDefault="00555690" w:rsidP="002E516C">
                  <w:pPr>
                    <w:jc w:val="center"/>
                    <w:rPr>
                      <w:rFonts w:ascii="Rockwell" w:hAnsi="Rockwell"/>
                    </w:rPr>
                  </w:pPr>
                  <w:r w:rsidRPr="009A0998">
                    <w:rPr>
                      <w:rFonts w:ascii="Rockwell" w:hAnsi="Rockwell"/>
                    </w:rPr>
                    <w:t xml:space="preserve">We will choose the </w:t>
                  </w:r>
                  <w:r w:rsidRPr="009A0998">
                    <w:rPr>
                      <w:rFonts w:ascii="Rockwell" w:hAnsi="Rockwell"/>
                      <w:b/>
                    </w:rPr>
                    <w:t>best sports for you based on your assessments in school</w:t>
                  </w:r>
                </w:p>
                <w:p w:rsidR="00555690" w:rsidRPr="00545EDC" w:rsidRDefault="00555690" w:rsidP="002E516C">
                  <w:pPr>
                    <w:jc w:val="center"/>
                    <w:rPr>
                      <w:rFonts w:ascii="Rockwell" w:hAnsi="Rockwell"/>
                      <w:b/>
                    </w:rPr>
                  </w:pPr>
                </w:p>
                <w:p w:rsidR="00555690" w:rsidRPr="00545EDC" w:rsidRDefault="00555690" w:rsidP="002E516C">
                  <w:pPr>
                    <w:jc w:val="center"/>
                    <w:rPr>
                      <w:rFonts w:ascii="Rockwell" w:hAnsi="Rockwell"/>
                    </w:rPr>
                  </w:pPr>
                </w:p>
              </w:txbxContent>
            </v:textbox>
          </v:shape>
        </w:pict>
      </w: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D0275C" w:rsidP="002E516C">
      <w:pPr>
        <w:rPr>
          <w:rFonts w:ascii="Rockwell" w:hAnsi="Rockwell"/>
          <w:sz w:val="72"/>
          <w:szCs w:val="72"/>
        </w:rPr>
      </w:pPr>
      <w:r>
        <w:rPr>
          <w:noProof/>
          <w:lang w:eastAsia="en-US"/>
        </w:rPr>
        <w:pict>
          <v:shape id="Text Box 13" o:spid="_x0000_s1036" type="#_x0000_t202" style="position:absolute;margin-left:-3.35pt;margin-top:23.55pt;width:541.75pt;height:127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" filled="f" stroked="f">
            <v:textbox>
              <w:txbxContent>
                <w:p w:rsidR="00555690" w:rsidRPr="00545EDC" w:rsidRDefault="00555690" w:rsidP="002E516C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lang w:val="en-GB" w:eastAsia="en-US"/>
                    </w:rPr>
                  </w:pPr>
                  <w:r w:rsidRPr="00ED4273">
                    <w:rPr>
                      <w:rFonts w:ascii="Rockwell" w:eastAsia="Times New Roman" w:hAnsi="Rockwell" w:cs="Times New Roman"/>
                      <w:b/>
                      <w:sz w:val="36"/>
                      <w:szCs w:val="28"/>
                      <w:highlight w:val="green"/>
                      <w:lang w:val="en-GB" w:eastAsia="en-US"/>
                    </w:rPr>
                    <w:t>WHAT HAPPENS IF I DON’T PLAY THE SPORT IN SCHOOL?</w:t>
                  </w:r>
                </w:p>
                <w:p w:rsidR="00555690" w:rsidRDefault="00555690" w:rsidP="002E516C">
                  <w:pPr>
                    <w:jc w:val="center"/>
                    <w:rPr>
                      <w:rFonts w:ascii="Rockwell" w:hAnsi="Rockwell"/>
                    </w:rPr>
                  </w:pPr>
                </w:p>
                <w:p w:rsidR="00555690" w:rsidRDefault="00555690" w:rsidP="00555690">
                  <w:pPr>
                    <w:jc w:val="center"/>
                    <w:rPr>
                      <w:rFonts w:ascii="Rockwell" w:hAnsi="Rockwell"/>
                    </w:rPr>
                  </w:pPr>
                  <w:r>
                    <w:rPr>
                      <w:rFonts w:ascii="Rockwell" w:hAnsi="Rockwell"/>
                    </w:rPr>
                    <w:t xml:space="preserve">You are required to bring in video evidence of your performance. The deadline for this evidence is the </w:t>
                  </w:r>
                  <w:r w:rsidR="00D0275C">
                    <w:rPr>
                      <w:rFonts w:ascii="Rockwell" w:hAnsi="Rockwell"/>
                      <w:b/>
                      <w:u w:val="single"/>
                    </w:rPr>
                    <w:t>end of December 2020</w:t>
                  </w:r>
                  <w:r>
                    <w:rPr>
                      <w:rFonts w:ascii="Rockwell" w:hAnsi="Rockwell"/>
                      <w:b/>
                      <w:u w:val="single"/>
                    </w:rPr>
                    <w:t xml:space="preserve"> (speak to your class teacher to see if it is needed)</w:t>
                  </w:r>
                  <w:r>
                    <w:rPr>
                      <w:rFonts w:ascii="Rockwell" w:hAnsi="Rockwell"/>
                    </w:rPr>
                    <w:t>.</w:t>
                  </w:r>
                </w:p>
                <w:p w:rsidR="00555690" w:rsidRPr="00555690" w:rsidRDefault="00555690" w:rsidP="00555690">
                  <w:pPr>
                    <w:jc w:val="center"/>
                    <w:rPr>
                      <w:rFonts w:ascii="Rockwell" w:hAnsi="Rockwell"/>
                      <w:b/>
                      <w:u w:val="single"/>
                    </w:rPr>
                  </w:pPr>
                  <w:r>
                    <w:rPr>
                      <w:rFonts w:ascii="Rockwell" w:hAnsi="Rockwell"/>
                    </w:rPr>
                    <w:t xml:space="preserve"> If we do not have evidence by this stage we will have to change the sport. </w:t>
                  </w:r>
                </w:p>
                <w:p w:rsidR="00555690" w:rsidRPr="00545EDC" w:rsidRDefault="00555690" w:rsidP="002E516C">
                  <w:pPr>
                    <w:jc w:val="center"/>
                    <w:rPr>
                      <w:rFonts w:ascii="Rockwell" w:hAnsi="Rockwell"/>
                      <w:b/>
                    </w:rPr>
                  </w:pPr>
                </w:p>
                <w:p w:rsidR="00555690" w:rsidRPr="00545EDC" w:rsidRDefault="00555690" w:rsidP="002E516C">
                  <w:pPr>
                    <w:jc w:val="center"/>
                    <w:rPr>
                      <w:rFonts w:ascii="Rockwell" w:hAnsi="Rockwell"/>
                    </w:rPr>
                  </w:pPr>
                </w:p>
              </w:txbxContent>
            </v:textbox>
          </v:shape>
        </w:pict>
      </w: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rPr>
          <w:rFonts w:ascii="Rockwell" w:hAnsi="Rockwell"/>
          <w:sz w:val="72"/>
          <w:szCs w:val="72"/>
        </w:rPr>
      </w:pPr>
    </w:p>
    <w:p w:rsidR="002E516C" w:rsidRPr="0044176D" w:rsidRDefault="002E516C" w:rsidP="002E516C">
      <w:pPr>
        <w:jc w:val="center"/>
        <w:rPr>
          <w:rFonts w:ascii="Rockwell" w:hAnsi="Rockwell"/>
          <w:b/>
          <w:sz w:val="32"/>
          <w:szCs w:val="32"/>
        </w:rPr>
      </w:pPr>
      <w:r w:rsidRPr="0044176D">
        <w:rPr>
          <w:rFonts w:ascii="Rockwell" w:hAnsi="Rockwell"/>
          <w:b/>
          <w:sz w:val="32"/>
          <w:szCs w:val="32"/>
          <w:highlight w:val="yellow"/>
        </w:rPr>
        <w:t>YR 11 GCSE PE –</w:t>
      </w:r>
      <w:r>
        <w:rPr>
          <w:rFonts w:ascii="Rockwell" w:hAnsi="Rockwell"/>
          <w:b/>
          <w:sz w:val="32"/>
          <w:szCs w:val="32"/>
          <w:highlight w:val="yellow"/>
        </w:rPr>
        <w:t xml:space="preserve"> Course Work</w:t>
      </w:r>
      <w:r w:rsidRPr="0044176D">
        <w:rPr>
          <w:rFonts w:ascii="Rockwell" w:hAnsi="Rockwell"/>
          <w:b/>
          <w:sz w:val="32"/>
          <w:szCs w:val="32"/>
          <w:highlight w:val="yellow"/>
        </w:rPr>
        <w:t xml:space="preserve"> Preparation</w:t>
      </w:r>
    </w:p>
    <w:p w:rsidR="002E516C" w:rsidRPr="0044176D" w:rsidRDefault="00D0275C" w:rsidP="002E516C">
      <w:pPr>
        <w:rPr>
          <w:rFonts w:ascii="Rockwell" w:hAnsi="Rockwell"/>
          <w:sz w:val="72"/>
          <w:szCs w:val="72"/>
        </w:rPr>
      </w:pPr>
      <w:r>
        <w:rPr>
          <w:noProof/>
          <w:lang w:eastAsia="en-US"/>
        </w:rPr>
        <w:pict>
          <v:shape id="Text Box 15" o:spid="_x0000_s1038" type="#_x0000_t202" style="position:absolute;margin-left:253.55pt;margin-top:11.1pt;width:271.7pt;height:17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" filled="f" stroked="f">
            <v:textbox>
              <w:txbxContent>
                <w:p w:rsidR="00555690" w:rsidRPr="00545EDC" w:rsidRDefault="00555690" w:rsidP="002E516C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lang w:val="en-GB" w:eastAsia="en-US"/>
                    </w:rPr>
                  </w:pPr>
                  <w:r w:rsidRPr="00ED4273"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highlight w:val="yellow"/>
                      <w:lang w:val="en-GB" w:eastAsia="en-US"/>
                    </w:rPr>
                    <w:t>WHEN WILL I BE ASSESSED</w:t>
                  </w:r>
                </w:p>
                <w:p w:rsidR="00555690" w:rsidRPr="00545EDC" w:rsidRDefault="00555690" w:rsidP="002E516C">
                  <w:pPr>
                    <w:spacing w:after="0"/>
                    <w:rPr>
                      <w:rFonts w:ascii="Rockwell" w:eastAsia="Times New Roman" w:hAnsi="Rockwell" w:cs="Times New Roman"/>
                      <w:sz w:val="22"/>
                      <w:lang w:val="en-GB" w:eastAsia="en-US"/>
                    </w:rPr>
                  </w:pPr>
                </w:p>
                <w:p w:rsidR="00555690" w:rsidRDefault="00555690" w:rsidP="002E516C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Rockwell" w:hAnsi="Rockwell"/>
                      <w:b/>
                      <w:sz w:val="28"/>
                      <w:szCs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You will start this course work during the first term of Yr11 and the deadline for completion will be by </w:t>
                  </w:r>
                  <w:r w:rsidR="00D0275C">
                    <w:rPr>
                      <w:rFonts w:ascii="Rockwell" w:hAnsi="Rockwell"/>
                      <w:b/>
                      <w:sz w:val="28"/>
                      <w:szCs w:val="28"/>
                    </w:rPr>
                    <w:t>December</w:t>
                  </w:r>
                  <w:r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. </w:t>
                  </w:r>
                </w:p>
                <w:p w:rsidR="00555690" w:rsidRPr="00ED4273" w:rsidRDefault="00555690" w:rsidP="002E516C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Rockwell" w:hAnsi="Rockwell"/>
                      <w:b/>
                      <w:sz w:val="28"/>
                      <w:szCs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Teacher will provide generic feedback and guidance on this task 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Text Box 14" o:spid="_x0000_s1037" type="#_x0000_t202" style="position:absolute;margin-left:2.45pt;margin-top:12.95pt;width:270pt;height:18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" filled="f" stroked="f">
            <v:textbox>
              <w:txbxContent>
                <w:p w:rsidR="00555690" w:rsidRPr="00545EDC" w:rsidRDefault="00555690" w:rsidP="002E516C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lang w:val="en-GB" w:eastAsia="en-US"/>
                    </w:rPr>
                  </w:pPr>
                  <w:r w:rsidRPr="00ED4273"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highlight w:val="green"/>
                      <w:lang w:val="en-GB" w:eastAsia="en-US"/>
                    </w:rPr>
                    <w:t>HOW WILL I BE ASSESSED?</w:t>
                  </w:r>
                </w:p>
                <w:p w:rsidR="00555690" w:rsidRPr="00545EDC" w:rsidRDefault="00555690" w:rsidP="002E516C">
                  <w:pPr>
                    <w:spacing w:after="0"/>
                    <w:rPr>
                      <w:rFonts w:ascii="Rockwell" w:eastAsia="Times New Roman" w:hAnsi="Rockwell" w:cs="Times New Roman"/>
                      <w:sz w:val="22"/>
                      <w:lang w:val="en-GB" w:eastAsia="en-US"/>
                    </w:rPr>
                  </w:pPr>
                </w:p>
                <w:p w:rsidR="00555690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</w:rPr>
                    <w:t>25 Marks</w:t>
                  </w:r>
                </w:p>
                <w:p w:rsidR="00555690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</w:rPr>
                    <w:t xml:space="preserve">Focus is on one sport </w:t>
                  </w:r>
                </w:p>
                <w:p w:rsidR="00555690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</w:rPr>
                    <w:t>Two sections</w:t>
                  </w:r>
                </w:p>
                <w:p w:rsidR="00555690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</w:rPr>
                    <w:t>15 Analysis of performance</w:t>
                  </w:r>
                </w:p>
                <w:p w:rsidR="00555690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</w:rPr>
                    <w:t xml:space="preserve">10 Strategies to improve performance </w:t>
                  </w:r>
                </w:p>
                <w:p w:rsidR="00555690" w:rsidRPr="00AE71E3" w:rsidRDefault="00555690" w:rsidP="002E516C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  <w:highlight w:val="yellow"/>
                    </w:rPr>
                  </w:pPr>
                  <w:r w:rsidRPr="00AE71E3">
                    <w:rPr>
                      <w:rFonts w:ascii="Rockwell" w:hAnsi="Rockwell"/>
                      <w:b/>
                      <w:sz w:val="28"/>
                      <w:highlight w:val="yellow"/>
                    </w:rPr>
                    <w:t>This is worth 10% of your final grade</w:t>
                  </w:r>
                </w:p>
              </w:txbxContent>
            </v:textbox>
          </v:shape>
        </w:pict>
      </w:r>
    </w:p>
    <w:p w:rsidR="00C82FF4" w:rsidRDefault="00C82FF4" w:rsidP="002E516C">
      <w:pPr>
        <w:rPr>
          <w:rFonts w:ascii="Rockwell" w:hAnsi="Rockwell"/>
          <w:sz w:val="72"/>
          <w:szCs w:val="72"/>
        </w:rPr>
      </w:pPr>
    </w:p>
    <w:p w:rsidR="00C82FF4" w:rsidRDefault="00C82FF4" w:rsidP="002E516C">
      <w:pPr>
        <w:rPr>
          <w:rFonts w:ascii="Rockwell" w:hAnsi="Rockwell"/>
          <w:sz w:val="72"/>
          <w:szCs w:val="72"/>
        </w:rPr>
      </w:pPr>
    </w:p>
    <w:p w:rsidR="002E516C" w:rsidRDefault="00D0275C" w:rsidP="002E516C">
      <w:pPr>
        <w:rPr>
          <w:rFonts w:ascii="Rockwell" w:hAnsi="Rockwell"/>
          <w:sz w:val="72"/>
          <w:szCs w:val="72"/>
        </w:rPr>
      </w:pPr>
      <w:r>
        <w:rPr>
          <w:noProof/>
          <w:lang w:eastAsia="en-US"/>
        </w:rPr>
        <w:pict>
          <v:shape id="Text Box 16" o:spid="_x0000_s1039" type="#_x0000_t202" style="position:absolute;margin-left:15.7pt;margin-top:42.1pt;width:498.85pt;height:82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" filled="f" stroked="f">
            <v:textbox>
              <w:txbxContent>
                <w:p w:rsidR="00555690" w:rsidRPr="00AE71E3" w:rsidRDefault="00555690" w:rsidP="002E516C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color w:val="FF0000"/>
                      <w:lang w:val="en-GB" w:eastAsia="en-US"/>
                    </w:rPr>
                  </w:pPr>
                  <w:r w:rsidRPr="00AE71E3">
                    <w:rPr>
                      <w:rFonts w:ascii="Rockwell" w:eastAsia="Times New Roman" w:hAnsi="Rockwell" w:cs="Times New Roman"/>
                      <w:b/>
                      <w:color w:val="FF0000"/>
                      <w:sz w:val="36"/>
                      <w:szCs w:val="28"/>
                      <w:lang w:val="en-GB" w:eastAsia="en-US"/>
                    </w:rPr>
                    <w:t>COURSEWORK CATCH UP SESSIONS</w:t>
                  </w:r>
                </w:p>
                <w:p w:rsidR="00555690" w:rsidRPr="00545EDC" w:rsidRDefault="00555690" w:rsidP="002E516C">
                  <w:pPr>
                    <w:jc w:val="center"/>
                    <w:rPr>
                      <w:rFonts w:ascii="Rockwell" w:hAnsi="Rockwell"/>
                      <w:b/>
                    </w:rPr>
                  </w:pPr>
                  <w:r>
                    <w:rPr>
                      <w:rFonts w:ascii="Rockwell" w:hAnsi="Rockwell"/>
                    </w:rPr>
                    <w:t>You can work on your coursework on Tuesday, Wednesday and Thursday lunch times in 521</w:t>
                  </w:r>
                </w:p>
                <w:p w:rsidR="00555690" w:rsidRPr="00545EDC" w:rsidRDefault="00555690" w:rsidP="002E516C">
                  <w:pPr>
                    <w:jc w:val="center"/>
                    <w:rPr>
                      <w:rFonts w:ascii="Rockwell" w:hAnsi="Rockwell"/>
                    </w:rPr>
                  </w:pPr>
                </w:p>
              </w:txbxContent>
            </v:textbox>
          </v:shape>
        </w:pict>
      </w:r>
    </w:p>
    <w:p w:rsidR="002E516C" w:rsidRDefault="002E516C" w:rsidP="00C82FF4">
      <w:pPr>
        <w:rPr>
          <w:rFonts w:ascii="Rockwell" w:hAnsi="Rockwell"/>
          <w:b/>
          <w:sz w:val="32"/>
          <w:szCs w:val="32"/>
          <w:highlight w:val="yellow"/>
        </w:rPr>
      </w:pPr>
    </w:p>
    <w:p w:rsidR="002E516C" w:rsidRPr="0044176D" w:rsidRDefault="002E516C" w:rsidP="002E516C">
      <w:pPr>
        <w:jc w:val="center"/>
        <w:rPr>
          <w:rFonts w:ascii="Rockwell" w:hAnsi="Rockwell"/>
          <w:b/>
          <w:sz w:val="32"/>
          <w:szCs w:val="32"/>
        </w:rPr>
      </w:pPr>
      <w:r>
        <w:rPr>
          <w:rFonts w:ascii="Rockwell" w:hAnsi="Rockwell"/>
          <w:b/>
          <w:sz w:val="32"/>
          <w:szCs w:val="32"/>
          <w:highlight w:val="yellow"/>
        </w:rPr>
        <w:lastRenderedPageBreak/>
        <w:t>YR 11 GCSE PE – COMMAND WORK DOCUMENT</w:t>
      </w:r>
    </w:p>
    <w:p w:rsidR="002E516C" w:rsidRPr="00565EBF" w:rsidRDefault="002E516C" w:rsidP="007272D7">
      <w:pPr>
        <w:jc w:val="center"/>
        <w:rPr>
          <w:rFonts w:ascii="Rockwell" w:hAnsi="Rockwell"/>
          <w:b/>
          <w:color w:val="FF0000"/>
          <w:lang w:val="en-GB"/>
        </w:rPr>
      </w:pPr>
      <w:r w:rsidRPr="00565EBF">
        <w:rPr>
          <w:rFonts w:ascii="Rockwell" w:hAnsi="Rockwell"/>
          <w:b/>
          <w:color w:val="FF0000"/>
          <w:lang w:val="en-GB"/>
        </w:rPr>
        <w:t>A01 - Knowledge (Know)</w:t>
      </w:r>
    </w:p>
    <w:p w:rsidR="002E516C" w:rsidRPr="00565EBF" w:rsidRDefault="002E516C" w:rsidP="007272D7">
      <w:pPr>
        <w:jc w:val="center"/>
        <w:rPr>
          <w:rFonts w:ascii="Rockwell" w:hAnsi="Rockwell"/>
          <w:b/>
          <w:color w:val="F79646" w:themeColor="accent6"/>
          <w:lang w:val="en-GB"/>
        </w:rPr>
      </w:pPr>
      <w:r w:rsidRPr="00565EBF">
        <w:rPr>
          <w:rFonts w:ascii="Rockwell" w:hAnsi="Rockwell"/>
          <w:b/>
          <w:color w:val="F79646" w:themeColor="accent6"/>
          <w:lang w:val="en-GB"/>
        </w:rPr>
        <w:t>A02 - Application (About`)</w:t>
      </w:r>
    </w:p>
    <w:p w:rsidR="002E516C" w:rsidRPr="00565EBF" w:rsidRDefault="002E516C" w:rsidP="007272D7">
      <w:pPr>
        <w:jc w:val="center"/>
        <w:rPr>
          <w:rFonts w:ascii="Rockwell" w:hAnsi="Rockwell"/>
          <w:b/>
          <w:color w:val="008000"/>
          <w:lang w:val="en-GB"/>
        </w:rPr>
      </w:pPr>
      <w:r w:rsidRPr="00565EBF">
        <w:rPr>
          <w:rFonts w:ascii="Rockwell" w:hAnsi="Rockwell"/>
          <w:b/>
          <w:color w:val="008000"/>
          <w:lang w:val="en-GB"/>
        </w:rPr>
        <w:t>A03 - Evaluate (Everything)</w:t>
      </w:r>
    </w:p>
    <w:p w:rsidR="002E516C" w:rsidRPr="00C82FF4" w:rsidRDefault="002E516C" w:rsidP="007272D7">
      <w:pPr>
        <w:jc w:val="center"/>
        <w:rPr>
          <w:rFonts w:ascii="Rockwell" w:hAnsi="Rockwell"/>
          <w:b/>
          <w:lang w:val="en-GB"/>
        </w:rPr>
      </w:pPr>
      <w:r w:rsidRPr="00565EBF">
        <w:rPr>
          <w:rFonts w:ascii="Rockwell" w:hAnsi="Rockwell"/>
          <w:b/>
          <w:lang w:val="en-GB"/>
        </w:rPr>
        <w:t xml:space="preserve">(Traffic lights can’t move on until you have gone through </w:t>
      </w:r>
      <w:r w:rsidRPr="00565EBF">
        <w:rPr>
          <w:rFonts w:ascii="Rockwell" w:hAnsi="Rockwell"/>
          <w:b/>
          <w:color w:val="FF0000"/>
          <w:lang w:val="en-GB"/>
        </w:rPr>
        <w:t>RED</w:t>
      </w:r>
      <w:r w:rsidRPr="00565EBF">
        <w:rPr>
          <w:rFonts w:ascii="Rockwell" w:hAnsi="Rockwell"/>
          <w:b/>
          <w:lang w:val="en-GB"/>
        </w:rPr>
        <w:t xml:space="preserve">, </w:t>
      </w:r>
      <w:r w:rsidRPr="00565EBF">
        <w:rPr>
          <w:rFonts w:ascii="Rockwell" w:hAnsi="Rockwell"/>
          <w:b/>
          <w:color w:val="F79646" w:themeColor="accent6"/>
          <w:lang w:val="en-GB"/>
        </w:rPr>
        <w:t>AMBER</w:t>
      </w:r>
      <w:r w:rsidRPr="00565EBF">
        <w:rPr>
          <w:rFonts w:ascii="Rockwell" w:hAnsi="Rockwell"/>
          <w:b/>
          <w:lang w:val="en-GB"/>
        </w:rPr>
        <w:t xml:space="preserve"> to </w:t>
      </w:r>
      <w:r w:rsidRPr="00565EBF">
        <w:rPr>
          <w:rFonts w:ascii="Rockwell" w:hAnsi="Rockwell"/>
          <w:b/>
          <w:color w:val="008000"/>
          <w:lang w:val="en-GB"/>
        </w:rPr>
        <w:t>GREEN</w:t>
      </w:r>
      <w:r w:rsidRPr="00565EBF">
        <w:rPr>
          <w:rFonts w:ascii="Rockwell" w:hAnsi="Rockwell"/>
          <w:b/>
          <w:lang w:val="en-GB"/>
        </w:rPr>
        <w:t>)</w:t>
      </w:r>
    </w:p>
    <w:tbl>
      <w:tblPr>
        <w:tblStyle w:val="TableGrid"/>
        <w:tblW w:w="13119" w:type="dxa"/>
        <w:tblInd w:w="392" w:type="dxa"/>
        <w:tblLook w:val="04A0" w:firstRow="1" w:lastRow="0" w:firstColumn="1" w:lastColumn="0" w:noHBand="0" w:noVBand="1"/>
      </w:tblPr>
      <w:tblGrid>
        <w:gridCol w:w="3166"/>
        <w:gridCol w:w="3559"/>
        <w:gridCol w:w="3197"/>
        <w:gridCol w:w="3197"/>
      </w:tblGrid>
      <w:tr w:rsidR="002E516C" w:rsidTr="00B70585">
        <w:trPr>
          <w:gridAfter w:val="1"/>
          <w:wAfter w:w="3197" w:type="dxa"/>
        </w:trPr>
        <w:tc>
          <w:tcPr>
            <w:tcW w:w="3166" w:type="dxa"/>
          </w:tcPr>
          <w:p w:rsidR="002E516C" w:rsidRPr="00AA32DE" w:rsidRDefault="002E516C" w:rsidP="009A0998">
            <w:pPr>
              <w:jc w:val="center"/>
              <w:rPr>
                <w:b/>
              </w:rPr>
            </w:pPr>
            <w:r w:rsidRPr="00AA32DE">
              <w:rPr>
                <w:b/>
              </w:rPr>
              <w:t>Command Word</w:t>
            </w:r>
          </w:p>
          <w:p w:rsidR="002E516C" w:rsidRPr="00AA32DE" w:rsidRDefault="002E516C" w:rsidP="009A0998">
            <w:pPr>
              <w:jc w:val="center"/>
              <w:rPr>
                <w:rFonts w:ascii="Rockwell" w:hAnsi="Rockwell"/>
                <w:b/>
              </w:rPr>
            </w:pPr>
          </w:p>
        </w:tc>
        <w:tc>
          <w:tcPr>
            <w:tcW w:w="3559" w:type="dxa"/>
          </w:tcPr>
          <w:p w:rsidR="002E516C" w:rsidRPr="00AA32DE" w:rsidRDefault="002E516C" w:rsidP="009A0998">
            <w:pPr>
              <w:jc w:val="center"/>
              <w:rPr>
                <w:rFonts w:ascii="Rockwell" w:hAnsi="Rockwell"/>
                <w:b/>
              </w:rPr>
            </w:pPr>
            <w:r w:rsidRPr="00AA32DE">
              <w:rPr>
                <w:b/>
              </w:rPr>
              <w:t>Definition</w:t>
            </w:r>
          </w:p>
        </w:tc>
        <w:tc>
          <w:tcPr>
            <w:tcW w:w="3197" w:type="dxa"/>
          </w:tcPr>
          <w:p w:rsidR="002E516C" w:rsidRPr="00AA32DE" w:rsidRDefault="002E516C" w:rsidP="009A0998">
            <w:pPr>
              <w:jc w:val="center"/>
              <w:rPr>
                <w:rFonts w:ascii="Rockwell" w:hAnsi="Rockwell"/>
                <w:b/>
              </w:rPr>
            </w:pPr>
            <w:r w:rsidRPr="00AA32DE">
              <w:rPr>
                <w:b/>
              </w:rPr>
              <w:t>Assessment Objective AO</w:t>
            </w: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Define</w:t>
            </w:r>
          </w:p>
        </w:tc>
        <w:tc>
          <w:tcPr>
            <w:tcW w:w="3559" w:type="dxa"/>
          </w:tcPr>
          <w:p w:rsidR="00B70585" w:rsidRPr="007272D7" w:rsidRDefault="00B70585" w:rsidP="009A0998">
            <w:pPr>
              <w:widowControl w:val="0"/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Specify meaning.</w:t>
            </w:r>
          </w:p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A01</w:t>
            </w: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Describe</w:t>
            </w:r>
          </w:p>
        </w:tc>
        <w:tc>
          <w:tcPr>
            <w:tcW w:w="3559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Set out characteristics.</w:t>
            </w: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A01</w:t>
            </w: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Identify</w:t>
            </w:r>
          </w:p>
        </w:tc>
        <w:tc>
          <w:tcPr>
            <w:tcW w:w="3559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Name or otherwise characterise.</w:t>
            </w: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A01 (Can become A02 if linked to an example sport etc.)</w:t>
            </w: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widowControl w:val="0"/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Outline</w:t>
            </w:r>
          </w:p>
          <w:p w:rsidR="00B70585" w:rsidRPr="007272D7" w:rsidRDefault="00B70585" w:rsidP="009A0998">
            <w:pPr>
              <w:widowControl w:val="0"/>
              <w:rPr>
                <w:b/>
                <w:color w:val="FF0000"/>
              </w:rPr>
            </w:pPr>
          </w:p>
          <w:p w:rsidR="00B70585" w:rsidRPr="007272D7" w:rsidRDefault="00B70585" w:rsidP="009A0998">
            <w:pPr>
              <w:widowControl w:val="0"/>
              <w:rPr>
                <w:b/>
                <w:color w:val="FF0000"/>
              </w:rPr>
            </w:pPr>
          </w:p>
        </w:tc>
        <w:tc>
          <w:tcPr>
            <w:tcW w:w="3559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Set out main characteristics.</w:t>
            </w:r>
          </w:p>
          <w:p w:rsidR="00B70585" w:rsidRPr="007272D7" w:rsidRDefault="00B70585" w:rsidP="009A0998">
            <w:pPr>
              <w:jc w:val="right"/>
              <w:rPr>
                <w:b/>
              </w:rPr>
            </w:pP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A01 (Can become A02 if linked to an example sport etc.)</w:t>
            </w: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widowControl w:val="0"/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State</w:t>
            </w:r>
          </w:p>
        </w:tc>
        <w:tc>
          <w:tcPr>
            <w:tcW w:w="3559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>Express clearly and briefly</w:t>
            </w: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  <w:r w:rsidRPr="007272D7">
              <w:rPr>
                <w:b/>
                <w:color w:val="FF0000"/>
              </w:rPr>
              <w:t xml:space="preserve">A01 (Can become A02 if linked to an example sport </w:t>
            </w:r>
          </w:p>
          <w:p w:rsidR="00B70585" w:rsidRPr="007272D7" w:rsidRDefault="00B70585" w:rsidP="009A0998">
            <w:pPr>
              <w:jc w:val="center"/>
              <w:rPr>
                <w:b/>
                <w:color w:val="FF0000"/>
              </w:rPr>
            </w:pP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Apply</w:t>
            </w:r>
          </w:p>
        </w:tc>
        <w:tc>
          <w:tcPr>
            <w:tcW w:w="3559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Put into effect in a recognised way.</w:t>
            </w: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A02</w:t>
            </w: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Calculate</w:t>
            </w:r>
          </w:p>
        </w:tc>
        <w:tc>
          <w:tcPr>
            <w:tcW w:w="3559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Work out the value of something.</w:t>
            </w: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A02</w:t>
            </w: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widowControl w:val="0"/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Complete.</w:t>
            </w:r>
          </w:p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</w:p>
        </w:tc>
        <w:tc>
          <w:tcPr>
            <w:tcW w:w="3559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Finish a task by adding to given information</w:t>
            </w: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A02</w:t>
            </w: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Explain</w:t>
            </w:r>
          </w:p>
        </w:tc>
        <w:tc>
          <w:tcPr>
            <w:tcW w:w="3559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Set out purposes or reasons.</w:t>
            </w: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A02</w:t>
            </w: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Illustrate</w:t>
            </w:r>
          </w:p>
        </w:tc>
        <w:tc>
          <w:tcPr>
            <w:tcW w:w="3559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Present clarifying examples.</w:t>
            </w: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A02</w:t>
            </w:r>
          </w:p>
        </w:tc>
      </w:tr>
      <w:tr w:rsidR="00B70585" w:rsidTr="00B70585">
        <w:trPr>
          <w:gridAfter w:val="1"/>
          <w:wAfter w:w="3197" w:type="dxa"/>
        </w:trPr>
        <w:tc>
          <w:tcPr>
            <w:tcW w:w="3166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Interpret</w:t>
            </w:r>
          </w:p>
        </w:tc>
        <w:tc>
          <w:tcPr>
            <w:tcW w:w="3559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Translate information into recognisable form.</w:t>
            </w:r>
          </w:p>
        </w:tc>
        <w:tc>
          <w:tcPr>
            <w:tcW w:w="3197" w:type="dxa"/>
          </w:tcPr>
          <w:p w:rsidR="00B70585" w:rsidRPr="007272D7" w:rsidRDefault="00B70585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A02</w:t>
            </w:r>
          </w:p>
        </w:tc>
      </w:tr>
      <w:tr w:rsidR="00C109CB" w:rsidTr="00B70585">
        <w:tc>
          <w:tcPr>
            <w:tcW w:w="3166" w:type="dxa"/>
          </w:tcPr>
          <w:p w:rsidR="00C109CB" w:rsidRPr="007272D7" w:rsidRDefault="00C109CB" w:rsidP="009A0998">
            <w:pPr>
              <w:widowControl w:val="0"/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Suggest</w:t>
            </w:r>
          </w:p>
        </w:tc>
        <w:tc>
          <w:tcPr>
            <w:tcW w:w="3559" w:type="dxa"/>
          </w:tcPr>
          <w:p w:rsidR="00C109CB" w:rsidRPr="007272D7" w:rsidRDefault="00C109CB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Present a possible case/solution.</w:t>
            </w:r>
          </w:p>
        </w:tc>
        <w:tc>
          <w:tcPr>
            <w:tcW w:w="3197" w:type="dxa"/>
          </w:tcPr>
          <w:p w:rsidR="00C109CB" w:rsidRPr="007272D7" w:rsidRDefault="00C109CB" w:rsidP="009A0998">
            <w:pPr>
              <w:jc w:val="center"/>
              <w:rPr>
                <w:b/>
                <w:color w:val="F79646" w:themeColor="accent6"/>
              </w:rPr>
            </w:pPr>
            <w:r w:rsidRPr="007272D7">
              <w:rPr>
                <w:b/>
                <w:color w:val="F79646" w:themeColor="accent6"/>
              </w:rPr>
              <w:t>A02</w:t>
            </w:r>
          </w:p>
        </w:tc>
        <w:tc>
          <w:tcPr>
            <w:tcW w:w="3197" w:type="dxa"/>
          </w:tcPr>
          <w:p w:rsidR="00C109CB" w:rsidRPr="00AA32DE" w:rsidRDefault="00C109CB" w:rsidP="009A0998">
            <w:pPr>
              <w:jc w:val="center"/>
              <w:rPr>
                <w:color w:val="F79646" w:themeColor="accent6"/>
              </w:rPr>
            </w:pPr>
            <w:r w:rsidRPr="00AA32DE">
              <w:rPr>
                <w:color w:val="F79646" w:themeColor="accent6"/>
              </w:rPr>
              <w:t>A02</w:t>
            </w:r>
          </w:p>
        </w:tc>
      </w:tr>
      <w:tr w:rsidR="00C109CB" w:rsidTr="00B70585">
        <w:trPr>
          <w:gridAfter w:val="1"/>
          <w:wAfter w:w="3197" w:type="dxa"/>
        </w:trPr>
        <w:tc>
          <w:tcPr>
            <w:tcW w:w="3166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Analyse</w:t>
            </w:r>
          </w:p>
        </w:tc>
        <w:tc>
          <w:tcPr>
            <w:tcW w:w="3559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Separate information into components and identify their characteristics.</w:t>
            </w:r>
          </w:p>
        </w:tc>
        <w:tc>
          <w:tcPr>
            <w:tcW w:w="3197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A03</w:t>
            </w:r>
          </w:p>
        </w:tc>
      </w:tr>
      <w:tr w:rsidR="00C109CB" w:rsidTr="00B70585">
        <w:trPr>
          <w:gridAfter w:val="1"/>
          <w:wAfter w:w="3197" w:type="dxa"/>
        </w:trPr>
        <w:tc>
          <w:tcPr>
            <w:tcW w:w="3166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Compare</w:t>
            </w:r>
          </w:p>
        </w:tc>
        <w:tc>
          <w:tcPr>
            <w:tcW w:w="3559" w:type="dxa"/>
          </w:tcPr>
          <w:p w:rsidR="00C109CB" w:rsidRPr="007272D7" w:rsidRDefault="00C109CB" w:rsidP="009A0998">
            <w:pPr>
              <w:widowControl w:val="0"/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Identify similarities and or differences.</w:t>
            </w:r>
          </w:p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</w:p>
        </w:tc>
        <w:tc>
          <w:tcPr>
            <w:tcW w:w="3197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A03</w:t>
            </w:r>
          </w:p>
        </w:tc>
      </w:tr>
      <w:tr w:rsidR="00C109CB" w:rsidTr="00B70585">
        <w:trPr>
          <w:gridAfter w:val="1"/>
          <w:wAfter w:w="3197" w:type="dxa"/>
        </w:trPr>
        <w:tc>
          <w:tcPr>
            <w:tcW w:w="3166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Consider</w:t>
            </w:r>
          </w:p>
        </w:tc>
        <w:tc>
          <w:tcPr>
            <w:tcW w:w="3559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Review and respond to given information.</w:t>
            </w:r>
          </w:p>
        </w:tc>
        <w:tc>
          <w:tcPr>
            <w:tcW w:w="3197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A03</w:t>
            </w:r>
          </w:p>
        </w:tc>
      </w:tr>
      <w:tr w:rsidR="00C109CB" w:rsidTr="00B70585">
        <w:trPr>
          <w:gridAfter w:val="1"/>
          <w:wAfter w:w="3197" w:type="dxa"/>
        </w:trPr>
        <w:tc>
          <w:tcPr>
            <w:tcW w:w="3166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Discuss</w:t>
            </w:r>
          </w:p>
        </w:tc>
        <w:tc>
          <w:tcPr>
            <w:tcW w:w="3559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Present key points about different ideas or strengths and weaknesses of an idea.</w:t>
            </w:r>
          </w:p>
        </w:tc>
        <w:tc>
          <w:tcPr>
            <w:tcW w:w="3197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A03</w:t>
            </w:r>
          </w:p>
        </w:tc>
      </w:tr>
      <w:tr w:rsidR="00C109CB" w:rsidTr="00B70585">
        <w:trPr>
          <w:gridAfter w:val="1"/>
          <w:wAfter w:w="3197" w:type="dxa"/>
        </w:trPr>
        <w:tc>
          <w:tcPr>
            <w:tcW w:w="3166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Evaluate</w:t>
            </w:r>
          </w:p>
        </w:tc>
        <w:tc>
          <w:tcPr>
            <w:tcW w:w="3559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Judge from available evidence.</w:t>
            </w:r>
          </w:p>
        </w:tc>
        <w:tc>
          <w:tcPr>
            <w:tcW w:w="3197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A03</w:t>
            </w:r>
          </w:p>
        </w:tc>
      </w:tr>
      <w:tr w:rsidR="00C109CB" w:rsidTr="00B70585">
        <w:trPr>
          <w:gridAfter w:val="1"/>
          <w:wAfter w:w="3197" w:type="dxa"/>
        </w:trPr>
        <w:tc>
          <w:tcPr>
            <w:tcW w:w="3166" w:type="dxa"/>
          </w:tcPr>
          <w:p w:rsidR="00C109CB" w:rsidRPr="007272D7" w:rsidRDefault="00C109CB" w:rsidP="009A0998">
            <w:pPr>
              <w:widowControl w:val="0"/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Justify</w:t>
            </w:r>
          </w:p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</w:p>
        </w:tc>
        <w:tc>
          <w:tcPr>
            <w:tcW w:w="3559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Support a case with evidence.</w:t>
            </w:r>
          </w:p>
        </w:tc>
        <w:tc>
          <w:tcPr>
            <w:tcW w:w="3197" w:type="dxa"/>
          </w:tcPr>
          <w:p w:rsidR="00C109CB" w:rsidRPr="007272D7" w:rsidRDefault="00C109CB" w:rsidP="009A0998">
            <w:pPr>
              <w:jc w:val="center"/>
              <w:rPr>
                <w:b/>
                <w:color w:val="008000"/>
              </w:rPr>
            </w:pPr>
            <w:r w:rsidRPr="007272D7">
              <w:rPr>
                <w:b/>
                <w:color w:val="008000"/>
              </w:rPr>
              <w:t>A03</w:t>
            </w:r>
          </w:p>
        </w:tc>
      </w:tr>
    </w:tbl>
    <w:p w:rsidR="002E516C" w:rsidRPr="00565EBF" w:rsidRDefault="002E516C" w:rsidP="002E516C">
      <w:pPr>
        <w:rPr>
          <w:rFonts w:ascii="Rockwell" w:hAnsi="Rockwell"/>
          <w:sz w:val="20"/>
          <w:szCs w:val="20"/>
        </w:rPr>
      </w:pPr>
    </w:p>
    <w:p w:rsidR="002E516C" w:rsidRPr="00565EBF" w:rsidRDefault="00D0275C" w:rsidP="002E516C">
      <w:pPr>
        <w:rPr>
          <w:rFonts w:ascii="Rockwell" w:hAnsi="Rockwell"/>
          <w:sz w:val="20"/>
          <w:szCs w:val="20"/>
        </w:rPr>
      </w:pPr>
      <w:r>
        <w:rPr>
          <w:noProof/>
        </w:rPr>
        <w:pict>
          <v:shape id="Text Box 27" o:spid="_x0000_s1060" type="#_x0000_t202" style="position:absolute;margin-left:329.35pt;margin-top:78.6pt;width:189.9pt;height:49.25pt;z-index:-251632640;visibility:visible;mso-height-percent:0;mso-wrap-distance-left:9pt;mso-wrap-distance-top:0;mso-wrap-distance-right:9pt;mso-wrap-distance-bottom:0;mso-position-horizontal-relative:margin;mso-position-vertical-relative:page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" filled="f" stroked="f">
            <v:textbox inset="0,0,0,0">
              <w:txbxContent>
                <w:p w:rsidR="00555690" w:rsidRPr="007D17A1" w:rsidRDefault="00555690" w:rsidP="002E516C">
                  <w:pPr>
                    <w:spacing w:line="269" w:lineRule="exact"/>
                    <w:ind w:left="20"/>
                    <w:rPr>
                      <w:rFonts w:ascii="Rockwell" w:eastAsia="Verdana" w:hAnsi="Rockwell" w:cs="Verdana"/>
                    </w:rPr>
                  </w:pPr>
                  <w:r w:rsidRPr="007D17A1">
                    <w:rPr>
                      <w:rFonts w:ascii="Rockwell" w:eastAsia="Verdana" w:hAnsi="Rockwell" w:cs="Verdana"/>
                    </w:rPr>
                    <w:t xml:space="preserve">   A–</w:t>
                  </w:r>
                  <w:r>
                    <w:rPr>
                      <w:rFonts w:ascii="Rockwell" w:eastAsia="Verdana" w:hAnsi="Rockwell" w:cs="Verdana"/>
                      <w:b/>
                      <w:bCs/>
                      <w:spacing w:val="-1"/>
                    </w:rPr>
                    <w:t>EVIDENCE</w:t>
                  </w:r>
                  <w:r w:rsidRPr="007D17A1">
                    <w:rPr>
                      <w:rFonts w:ascii="Rockwell" w:eastAsia="Verdana" w:hAnsi="Rockwell" w:cs="Verdana"/>
                      <w:b/>
                      <w:bCs/>
                      <w:spacing w:val="-1"/>
                    </w:rPr>
                    <w:t xml:space="preserve"> </w:t>
                  </w:r>
                  <w:r w:rsidRPr="007D17A1">
                    <w:rPr>
                      <w:rFonts w:ascii="Rockwell" w:eastAsia="Verdana" w:hAnsi="Rockwell" w:cs="Verdana"/>
                    </w:rPr>
                    <w:t>a</w:t>
                  </w:r>
                  <w:r>
                    <w:rPr>
                      <w:rFonts w:ascii="Rockwell" w:eastAsia="Verdana" w:hAnsi="Rockwell" w:cs="Verdana"/>
                    </w:rPr>
                    <w:t xml:space="preserve"> </w:t>
                  </w:r>
                  <w:r w:rsidRPr="007D17A1">
                    <w:rPr>
                      <w:rFonts w:ascii="Rockwell" w:eastAsia="Verdana" w:hAnsi="Rockwell" w:cs="Verdana"/>
                    </w:rPr>
                    <w:t xml:space="preserve">relevant </w:t>
                  </w:r>
                  <w:r w:rsidRPr="007D17A1">
                    <w:rPr>
                      <w:rFonts w:ascii="Rockwell" w:hAnsi="Rockwell"/>
                    </w:rPr>
                    <w:t>and</w:t>
                  </w:r>
                  <w:r>
                    <w:rPr>
                      <w:rFonts w:ascii="Rockwell" w:hAnsi="Rockwell"/>
                    </w:rPr>
                    <w:t xml:space="preserve"> </w:t>
                  </w:r>
                  <w:r w:rsidRPr="007D17A1">
                    <w:rPr>
                      <w:rFonts w:ascii="Rockwell" w:hAnsi="Rockwell"/>
                    </w:rPr>
                    <w:t>specific</w:t>
                  </w:r>
                  <w:r>
                    <w:rPr>
                      <w:rFonts w:ascii="Rockwell" w:hAnsi="Rockwell"/>
                    </w:rPr>
                    <w:t xml:space="preserve"> </w:t>
                  </w:r>
                  <w:r w:rsidRPr="007D17A1">
                    <w:rPr>
                      <w:rFonts w:ascii="Rockwell" w:hAnsi="Rockwell"/>
                    </w:rPr>
                    <w:t>example to the question</w:t>
                  </w:r>
                </w:p>
              </w:txbxContent>
            </v:textbox>
            <w10:wrap anchorx="margin" anchory="page"/>
          </v:shape>
        </w:pict>
      </w:r>
      <w:r>
        <w:rPr>
          <w:noProof/>
        </w:rPr>
        <w:pict>
          <v:shape id="Text Box 29" o:spid="_x0000_s1061" type="#_x0000_t202" style="position:absolute;margin-left:226.45pt;margin-top:44.05pt;width:151.35pt;height:29.3pt;z-index:-251631616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" filled="f" stroked="f">
            <v:textbox inset="0,0,0,0">
              <w:txbxContent>
                <w:p w:rsidR="00555690" w:rsidRDefault="00555690" w:rsidP="00C82FF4">
                  <w:pPr>
                    <w:spacing w:line="472" w:lineRule="exact"/>
                    <w:ind w:left="115"/>
                    <w:jc w:val="center"/>
                    <w:rPr>
                      <w:rFonts w:ascii="Verdana" w:eastAsia="Verdana" w:hAnsi="Verdana" w:cs="Verdana"/>
                      <w:sz w:val="43"/>
                      <w:szCs w:val="43"/>
                    </w:rPr>
                  </w:pPr>
                  <w:r w:rsidRPr="00C82FF4">
                    <w:rPr>
                      <w:rFonts w:ascii="Verdana" w:eastAsia="Verdana" w:hAnsi="Verdana" w:cs="Verdana"/>
                      <w:sz w:val="43"/>
                      <w:szCs w:val="43"/>
                      <w:highlight w:val="green"/>
                    </w:rPr>
                    <w:t>P–E–E</w:t>
                  </w:r>
                </w:p>
                <w:p w:rsidR="00555690" w:rsidRDefault="00555690" w:rsidP="002E516C">
                  <w:pPr>
                    <w:spacing w:before="302"/>
                    <w:rPr>
                      <w:rFonts w:ascii="Verdana" w:eastAsia="Verdana" w:hAnsi="Verdana" w:cs="Verdana"/>
                    </w:rPr>
                  </w:pPr>
                  <w:r>
                    <w:rPr>
                      <w:rFonts w:ascii="Verdana" w:eastAsia="Verdana" w:hAnsi="Verdana" w:cs="Verdana"/>
                    </w:rPr>
                    <w:t xml:space="preserve">  E–</w:t>
                  </w:r>
                  <w:proofErr w:type="spellStart"/>
                  <w:proofErr w:type="gramStart"/>
                  <w:r>
                    <w:rPr>
                      <w:rFonts w:ascii="Verdana" w:eastAsia="Verdana" w:hAnsi="Verdana" w:cs="Verdana"/>
                      <w:b/>
                      <w:bCs/>
                    </w:rPr>
                    <w:t>Example</w:t>
                  </w:r>
                  <w:r>
                    <w:rPr>
                      <w:rFonts w:ascii="Verdana" w:eastAsia="Verdana" w:hAnsi="Verdana" w:cs="Verdana"/>
                    </w:rPr>
                    <w:t>give</w:t>
                  </w:r>
                  <w:proofErr w:type="spellEnd"/>
                  <w:r>
                    <w:rPr>
                      <w:rFonts w:ascii="Verdana" w:eastAsia="Verdana" w:hAnsi="Verdana" w:cs="Verdana"/>
                    </w:rPr>
                    <w:t xml:space="preserve">  OR</w:t>
                  </w:r>
                  <w:proofErr w:type="gramEnd"/>
                  <w:r>
                    <w:rPr>
                      <w:rFonts w:ascii="Verdana" w:eastAsia="Verdana" w:hAnsi="Verdana" w:cs="Verdana"/>
                    </w:rPr>
                    <w:t xml:space="preserve"> </w:t>
                  </w:r>
                  <w:r>
                    <w:rPr>
                      <w:rFonts w:ascii="Verdana" w:eastAsia="Verdana" w:hAnsi="Verdana" w:cs="Verdana"/>
                    </w:rPr>
                    <w:br/>
                    <w:t xml:space="preserve">  an example</w:t>
                  </w:r>
                </w:p>
                <w:p w:rsidR="00555690" w:rsidRDefault="00555690" w:rsidP="002E516C">
                  <w:pPr>
                    <w:pStyle w:val="BodyText"/>
                    <w:spacing w:before="1"/>
                  </w:pPr>
                </w:p>
              </w:txbxContent>
            </v:textbox>
            <w10:wrap anchorx="page" anchory="page"/>
          </v:shape>
        </w:pict>
      </w:r>
    </w:p>
    <w:p w:rsidR="002E516C" w:rsidRPr="00565EBF" w:rsidRDefault="00D0275C" w:rsidP="002E516C">
      <w:pPr>
        <w:rPr>
          <w:rFonts w:ascii="Rockwell" w:hAnsi="Rockwell"/>
          <w:sz w:val="20"/>
          <w:szCs w:val="20"/>
        </w:rPr>
      </w:pPr>
      <w:r>
        <w:rPr>
          <w:noProof/>
        </w:rPr>
        <w:pict>
          <v:shape id="_x0000_s1059" type="#_x0000_t202" style="position:absolute;margin-left:176.05pt;margin-top:.7pt;width:121.8pt;height:38.4pt;z-index:251682816;visibility:visible;mso-wrap-style:square;mso-width-percent:0;mso-height-percent:0;mso-wrap-distance-left:9pt;mso-wrap-distance-top:3.6pt;mso-wrap-distance-right:9pt;mso-wrap-distance-bottom:3.6pt;mso-position-horizontal-relative:text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" strokecolor="white [3212]">
            <v:textbox>
              <w:txbxContent>
                <w:p w:rsidR="00555690" w:rsidRPr="007D17A1" w:rsidRDefault="00555690" w:rsidP="002E516C">
                  <w:pPr>
                    <w:rPr>
                      <w:rFonts w:ascii="Rockwell" w:hAnsi="Rockwell"/>
                    </w:rPr>
                  </w:pPr>
                  <w:r w:rsidRPr="007D17A1">
                    <w:rPr>
                      <w:rFonts w:ascii="Rockwell" w:hAnsi="Rockwell"/>
                    </w:rPr>
                    <w:t xml:space="preserve">E – </w:t>
                  </w:r>
                  <w:r w:rsidRPr="007D17A1">
                    <w:rPr>
                      <w:rFonts w:ascii="Rockwell" w:hAnsi="Rockwell"/>
                      <w:b/>
                      <w:bCs/>
                    </w:rPr>
                    <w:t xml:space="preserve">EXPLAIN </w:t>
                  </w:r>
                  <w:r w:rsidRPr="007D17A1">
                    <w:rPr>
                      <w:rFonts w:ascii="Rockwell" w:hAnsi="Rockwell"/>
                    </w:rPr>
                    <w:t>your</w:t>
                  </w:r>
                  <w:r>
                    <w:rPr>
                      <w:rFonts w:ascii="Rockwell" w:hAnsi="Rockwell"/>
                    </w:rPr>
                    <w:t xml:space="preserve"> </w:t>
                  </w:r>
                  <w:r w:rsidRPr="007D17A1">
                    <w:rPr>
                      <w:rFonts w:ascii="Rockwell" w:hAnsi="Rockwell"/>
                    </w:rPr>
                    <w:t>answer</w:t>
                  </w:r>
                </w:p>
                <w:p w:rsidR="00555690" w:rsidRPr="007D17A1" w:rsidRDefault="00555690" w:rsidP="002E516C">
                  <w:pPr>
                    <w:rPr>
                      <w:rFonts w:ascii="Rockwell" w:hAnsi="Rockwell"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58" type="#_x0000_t202" style="position:absolute;margin-left:64pt;margin-top:90.15pt;width:107.05pt;height:28.4pt;z-index:-251634688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" filled="f" stroked="f">
            <v:textbox inset="0,0,0,0">
              <w:txbxContent>
                <w:p w:rsidR="00555690" w:rsidRPr="007D17A1" w:rsidRDefault="00555690" w:rsidP="002E516C">
                  <w:pPr>
                    <w:pStyle w:val="BalloonText"/>
                    <w:spacing w:line="267" w:lineRule="exact"/>
                    <w:rPr>
                      <w:rFonts w:ascii="Rockwell" w:hAnsi="Rockwell"/>
                      <w:sz w:val="24"/>
                      <w:szCs w:val="24"/>
                    </w:rPr>
                  </w:pPr>
                  <w:r w:rsidRPr="007D17A1">
                    <w:rPr>
                      <w:rFonts w:ascii="Rockwell" w:hAnsi="Rockwell"/>
                      <w:sz w:val="24"/>
                      <w:szCs w:val="24"/>
                    </w:rPr>
                    <w:t>P–Make</w:t>
                  </w:r>
                  <w:r>
                    <w:rPr>
                      <w:rFonts w:ascii="Rockwell" w:hAnsi="Rockwell"/>
                      <w:sz w:val="24"/>
                      <w:szCs w:val="24"/>
                    </w:rPr>
                    <w:t xml:space="preserve"> </w:t>
                  </w:r>
                  <w:r w:rsidRPr="007D17A1">
                    <w:rPr>
                      <w:rFonts w:ascii="Rockwell" w:hAnsi="Rockwell"/>
                      <w:sz w:val="24"/>
                      <w:szCs w:val="24"/>
                    </w:rPr>
                    <w:t>your</w:t>
                  </w:r>
                </w:p>
                <w:p w:rsidR="00555690" w:rsidRPr="007D17A1" w:rsidRDefault="00555690" w:rsidP="002E516C">
                  <w:pPr>
                    <w:spacing w:line="290" w:lineRule="exact"/>
                    <w:ind w:left="20"/>
                    <w:rPr>
                      <w:rFonts w:ascii="Rockwell" w:eastAsia="Verdana" w:hAnsi="Rockwell" w:cs="Verdana"/>
                    </w:rPr>
                  </w:pPr>
                  <w:r w:rsidRPr="007D17A1">
                    <w:rPr>
                      <w:rFonts w:ascii="Rockwell" w:hAnsi="Rockwell"/>
                      <w:b/>
                    </w:rPr>
                    <w:t>POINT</w:t>
                  </w:r>
                </w:p>
              </w:txbxContent>
            </v:textbox>
            <w10:wrap anchorx="page" anchory="page"/>
          </v:shape>
        </w:pict>
      </w:r>
    </w:p>
    <w:p w:rsidR="002E516C" w:rsidRDefault="00D0275C" w:rsidP="002E516C">
      <w:pPr>
        <w:rPr>
          <w:sz w:val="2"/>
          <w:szCs w:val="2"/>
        </w:rPr>
      </w:pPr>
      <w:r>
        <w:rPr>
          <w:noProof/>
        </w:rPr>
        <w:pict>
          <v:shape id="Text Box 28" o:spid="_x0000_s1062" type="#_x0000_t202" style="position:absolute;margin-left:51.65pt;margin-top:161.7pt;width:497.45pt;height:174.3pt;z-index:-2516305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" fillcolor="white [3201]" strokecolor="black [3200]" strokeweight="2pt">
            <v:textbox inset="0,0,0,0">
              <w:txbxContent>
                <w:p w:rsidR="00555690" w:rsidRPr="007D17A1" w:rsidRDefault="00555690" w:rsidP="002E516C">
                  <w:pPr>
                    <w:spacing w:line="290" w:lineRule="exact"/>
                    <w:ind w:left="20"/>
                    <w:jc w:val="center"/>
                    <w:rPr>
                      <w:rFonts w:ascii="Rockwell" w:hAnsi="Rockwell" w:cs="Lucida Grande"/>
                      <w:b/>
                    </w:rPr>
                  </w:pPr>
                  <w:r w:rsidRPr="007D17A1">
                    <w:rPr>
                      <w:rFonts w:ascii="Rockwell" w:hAnsi="Rockwell" w:cs="Lucida Grande"/>
                      <w:b/>
                    </w:rPr>
                    <w:t>EXAMPLE</w:t>
                  </w:r>
                </w:p>
                <w:p w:rsidR="00555690" w:rsidRPr="007D17A1" w:rsidRDefault="00555690" w:rsidP="002E516C">
                  <w:pPr>
                    <w:spacing w:line="290" w:lineRule="exact"/>
                    <w:ind w:left="20"/>
                    <w:rPr>
                      <w:rFonts w:ascii="Rockwell" w:hAnsi="Rockwell" w:cs="Lucida Grande"/>
                    </w:rPr>
                  </w:pPr>
                  <w:r w:rsidRPr="007D17A1">
                    <w:rPr>
                      <w:rFonts w:ascii="Rockwell" w:hAnsi="Rockwell" w:cs="Lucida Grande"/>
                    </w:rPr>
                    <w:t>“Explain why protein is important for weightlifters?”</w:t>
                  </w:r>
                  <w:r>
                    <w:rPr>
                      <w:rFonts w:ascii="Rockwell" w:hAnsi="Rockwell" w:cs="Lucida Grande"/>
                    </w:rPr>
                    <w:t xml:space="preserve"> (2 Marks)</w:t>
                  </w:r>
                </w:p>
                <w:p w:rsidR="00555690" w:rsidRPr="007D17A1" w:rsidRDefault="00555690" w:rsidP="002E516C">
                  <w:pPr>
                    <w:spacing w:line="290" w:lineRule="exact"/>
                    <w:ind w:left="20"/>
                    <w:rPr>
                      <w:rFonts w:ascii="Rockwell" w:hAnsi="Rockwell" w:cs="Lucida Grande"/>
                    </w:rPr>
                  </w:pPr>
                  <w:r w:rsidRPr="007D17A1">
                    <w:rPr>
                      <w:rFonts w:ascii="Rockwell" w:hAnsi="Rockwell" w:cs="Lucida Grande"/>
                    </w:rPr>
                    <w:t xml:space="preserve">P – Weightlifters need </w:t>
                  </w:r>
                  <w:r w:rsidRPr="007D17A1">
                    <w:rPr>
                      <w:rFonts w:ascii="Rockwell" w:hAnsi="Rockwell" w:cs="Lucida Grande"/>
                      <w:color w:val="008000"/>
                    </w:rPr>
                    <w:t>protein in their diets</w:t>
                  </w:r>
                  <w:r w:rsidRPr="007D17A1">
                    <w:rPr>
                      <w:rFonts w:ascii="Rockwell" w:hAnsi="Rockwell" w:cs="Lucida Grande"/>
                    </w:rPr>
                    <w:t xml:space="preserve"> because (POINT)</w:t>
                  </w:r>
                </w:p>
                <w:p w:rsidR="00555690" w:rsidRPr="007D17A1" w:rsidRDefault="00555690" w:rsidP="002E516C">
                  <w:pPr>
                    <w:spacing w:line="290" w:lineRule="exact"/>
                    <w:ind w:left="20"/>
                    <w:rPr>
                      <w:rFonts w:ascii="Rockwell" w:hAnsi="Rockwell" w:cs="Lucida Grande"/>
                    </w:rPr>
                  </w:pPr>
                  <w:r w:rsidRPr="007D17A1">
                    <w:rPr>
                      <w:rFonts w:ascii="Rockwell" w:hAnsi="Rockwell" w:cs="Lucida Grande"/>
                    </w:rPr>
                    <w:t xml:space="preserve">E – It provides the body </w:t>
                  </w:r>
                  <w:r w:rsidRPr="007D17A1">
                    <w:rPr>
                      <w:rFonts w:ascii="Rockwell" w:hAnsi="Rockwell" w:cs="Lucida Grande"/>
                      <w:color w:val="008000"/>
                    </w:rPr>
                    <w:t xml:space="preserve">with the energy it needs to be recover </w:t>
                  </w:r>
                  <w:r w:rsidRPr="007D17A1">
                    <w:rPr>
                      <w:rFonts w:ascii="Rockwell" w:hAnsi="Rockwell" w:cs="Lucida Grande"/>
                    </w:rPr>
                    <w:t>and</w:t>
                  </w:r>
                  <w:r w:rsidRPr="007D17A1">
                    <w:rPr>
                      <w:rFonts w:ascii="Rockwell" w:hAnsi="Rockwell" w:cs="Lucida Grande"/>
                      <w:color w:val="008000"/>
                    </w:rPr>
                    <w:t xml:space="preserve"> repair muscles</w:t>
                  </w:r>
                  <w:r w:rsidRPr="007D17A1">
                    <w:rPr>
                      <w:rFonts w:ascii="Rockwell" w:hAnsi="Rockwell" w:cs="Lucida Grande"/>
                    </w:rPr>
                    <w:t xml:space="preserve"> (EXPLAIN)</w:t>
                  </w:r>
                </w:p>
                <w:p w:rsidR="00555690" w:rsidRPr="007D17A1" w:rsidRDefault="00555690" w:rsidP="002E516C">
                  <w:pPr>
                    <w:spacing w:line="290" w:lineRule="exact"/>
                    <w:ind w:left="20"/>
                    <w:rPr>
                      <w:rFonts w:ascii="Rockwell" w:hAnsi="Rockwell" w:cs="Lucida Grande"/>
                    </w:rPr>
                  </w:pPr>
                  <w:r>
                    <w:rPr>
                      <w:rFonts w:ascii="Rockwell" w:hAnsi="Rockwell" w:cs="Lucida Grande"/>
                    </w:rPr>
                    <w:t>E</w:t>
                  </w:r>
                  <w:r w:rsidRPr="007D17A1">
                    <w:rPr>
                      <w:rFonts w:ascii="Rockwell" w:hAnsi="Rockwell" w:cs="Lucida Grande"/>
                    </w:rPr>
                    <w:t xml:space="preserve"> – </w:t>
                  </w:r>
                  <w:r w:rsidRPr="007D17A1">
                    <w:rPr>
                      <w:rFonts w:ascii="Rockwell" w:hAnsi="Rockwell" w:cs="Lucida Grande"/>
                      <w:highlight w:val="yellow"/>
                    </w:rPr>
                    <w:t>In order to</w:t>
                  </w:r>
                  <w:r w:rsidRPr="007D17A1">
                    <w:rPr>
                      <w:rFonts w:ascii="Rockwell" w:hAnsi="Rockwell" w:cs="Lucida Grande"/>
                    </w:rPr>
                    <w:t xml:space="preserve"> build new </w:t>
                  </w:r>
                  <w:r w:rsidRPr="007D17A1">
                    <w:rPr>
                      <w:rFonts w:ascii="Rockwell" w:hAnsi="Rockwell" w:cs="Lucida Grande"/>
                      <w:color w:val="008000"/>
                    </w:rPr>
                    <w:t>muscle through hypertrophy</w:t>
                  </w:r>
                  <w:r w:rsidRPr="007D17A1">
                    <w:rPr>
                      <w:rFonts w:ascii="Rockwell" w:hAnsi="Rockwell" w:cs="Lucida Grande"/>
                    </w:rPr>
                    <w:t xml:space="preserve"> and </w:t>
                  </w:r>
                  <w:r w:rsidRPr="007D17A1">
                    <w:rPr>
                      <w:rFonts w:ascii="Rockwell" w:hAnsi="Rockwell" w:cs="Lucida Grande"/>
                      <w:color w:val="008000"/>
                    </w:rPr>
                    <w:t>increase muscular strength</w:t>
                  </w:r>
                </w:p>
                <w:p w:rsidR="00555690" w:rsidRPr="007D17A1" w:rsidRDefault="00555690" w:rsidP="002E516C">
                  <w:pPr>
                    <w:spacing w:line="290" w:lineRule="exact"/>
                    <w:ind w:left="20"/>
                    <w:rPr>
                      <w:rFonts w:ascii="Rockwell" w:eastAsia="Verdana" w:hAnsi="Rockwell" w:cs="Verdana"/>
                    </w:rPr>
                  </w:pPr>
                  <w:r w:rsidRPr="007D17A1">
                    <w:rPr>
                      <w:rFonts w:ascii="Rockwell" w:hAnsi="Rockwell" w:cs="Lucida Grande"/>
                    </w:rPr>
                    <w:t>(</w:t>
                  </w:r>
                  <w:r>
                    <w:rPr>
                      <w:rFonts w:ascii="Rockwell" w:hAnsi="Rockwell" w:cs="Lucida Grande"/>
                    </w:rPr>
                    <w:t>EVIDENCE</w:t>
                  </w:r>
                  <w:r w:rsidRPr="007D17A1">
                    <w:rPr>
                      <w:rFonts w:ascii="Rockwell" w:hAnsi="Rockwell" w:cs="Lucida Grande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Text Box 22" o:spid="_x0000_s1047" type="#_x0000_t202" style="position:absolute;margin-left:205.15pt;margin-top:784.25pt;width:221.55pt;height:11.8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" filled="f" stroked="f">
            <v:textbox inset="0,0,0,0">
              <w:txbxContent>
                <w:p w:rsidR="00555690" w:rsidRDefault="00555690" w:rsidP="002E516C">
                  <w:pPr>
                    <w:spacing w:before="1"/>
                    <w:rPr>
                      <w:rFonts w:ascii="Arial" w:eastAsia="Arial" w:hAnsi="Arial" w:cs="Arial"/>
                      <w:sz w:val="19"/>
                      <w:szCs w:val="19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Text Box 18" o:spid="_x0000_s1048" type="#_x0000_t202" style="position:absolute;margin-left:393.6pt;margin-top:580.55pt;width:0;height:14.6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" filled="f" stroked="f">
            <v:textbox inset="0,0,0,0">
              <w:txbxContent>
                <w:p w:rsidR="00555690" w:rsidRDefault="00555690" w:rsidP="002E516C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50" type="#_x0000_t202" style="position:absolute;margin-left:201.9pt;margin-top:17.55pt;width:4.8pt;height:12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" filled="f" stroked="f">
            <v:textbox inset="0,0,0,0">
              <w:txbxContent>
                <w:p w:rsidR="00555690" w:rsidRDefault="00555690" w:rsidP="002E516C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Text Box 8" o:spid="_x0000_s1051" type="#_x0000_t202" style="position:absolute;margin-left:226.45pt;margin-top:17.55pt;width:4.85pt;height:12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" filled="f" stroked="f">
            <v:textbox inset="0,0,0,0">
              <w:txbxContent>
                <w:p w:rsidR="00555690" w:rsidRDefault="00555690" w:rsidP="002E516C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Text Box 7" o:spid="_x0000_s1052" type="#_x0000_t202" style="position:absolute;margin-left:274.3pt;margin-top:17.55pt;width:4.9pt;height:12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" filled="f" stroked="f">
            <v:textbox inset="0,0,0,0">
              <w:txbxContent>
                <w:p w:rsidR="00555690" w:rsidRDefault="00555690" w:rsidP="002E516C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Text Box 6" o:spid="_x0000_s1053" type="#_x0000_t202" style="position:absolute;margin-left:349.35pt;margin-top:17.55pt;width:4.85pt;height:12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" filled="f" stroked="f">
            <v:textbox inset="0,0,0,0">
              <w:txbxContent>
                <w:p w:rsidR="00555690" w:rsidRDefault="00555690" w:rsidP="002E516C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Text Box 5" o:spid="_x0000_s1054" type="#_x0000_t202" style="position:absolute;margin-left:210.7pt;margin-top:463pt;width:5.5pt;height:12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" filled="f" stroked="f">
            <v:textbox inset="0,0,0,0">
              <w:txbxContent>
                <w:p w:rsidR="00555690" w:rsidRDefault="00555690" w:rsidP="002E516C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Text Box 4" o:spid="_x0000_s1055" type="#_x0000_t202" style="position:absolute;margin-left:283.75pt;margin-top:463pt;width:5.45pt;height:12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" filled="f" stroked="f">
            <v:textbox inset="0,0,0,0">
              <w:txbxContent>
                <w:p w:rsidR="00555690" w:rsidRDefault="00555690" w:rsidP="002E516C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Text Box 3" o:spid="_x0000_s1056" type="#_x0000_t202" style="position:absolute;margin-left:522.55pt;margin-top:505.25pt;width:4.85pt;height:12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" filled="f" stroked="f">
            <v:textbox inset="0,0,0,0">
              <w:txbxContent>
                <w:p w:rsidR="00555690" w:rsidRDefault="00555690" w:rsidP="002E516C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Text Box 2" o:spid="_x0000_s1057" type="#_x0000_t202" style="position:absolute;margin-left:265.1pt;margin-top:670.35pt;width:6.2pt;height:12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" filled="f" stroked="f">
            <v:textbox inset="0,0,0,0">
              <w:txbxContent>
                <w:p w:rsidR="00555690" w:rsidRDefault="00555690" w:rsidP="002E516C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2E516C" w:rsidRDefault="00D0275C" w:rsidP="002E516C">
      <w:pPr>
        <w:rPr>
          <w:rFonts w:ascii="Rockwell" w:hAnsi="Rockwell"/>
          <w:sz w:val="20"/>
          <w:szCs w:val="20"/>
        </w:rPr>
      </w:pPr>
      <w:r>
        <w:rPr>
          <w:noProof/>
        </w:rPr>
        <w:pict>
          <v:group id="Group 57" o:spid="_x0000_s1040" style="position:absolute;margin-left:91.4pt;margin-top:113.2pt;width:437.3pt;height:23.05pt;z-index:-251648000;mso-position-horizontal-relative:page;mso-position-vertical-relative:page" coordorigin="1810,2098" coordsize="8746,461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62" o:spid="_x0000_s1041" type="#_x0000_t75" style="position:absolute;left:1810;top:2098;width:8746;height:461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cF&#10;Dh7EAAAA2wAAAA8AAABkcnMvZG93bnJldi54bWxEj0FrAjEUhO+F/ofwCl5KTSrW1q1RRFDr0bW9&#10;PzbPzermZbvJ6vrvm0Khx2FmvmFmi97V4kJtqDxreB4qEMSFNxWXGj4P66c3ECEiG6w9k4YbBVjM&#10;7+9mmBl/5T1d8liKBOGQoQYbY5NJGQpLDsPQN8TJO/rWYUyyLaVp8ZrgrpYjpSbSYcVpwWJDK0vF&#10;Oe+chnE+PeZu8zgdd+uvU2e3arf8VloPHvrlO4hIffwP/7U/jIaXV/j9kn6AnP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IcFDh7EAAAA2wAAAA8AAAAAAAAAAAAAAAAAnAIA&#10;AGRycy9kb3ducmV2LnhtbFBLBQYAAAAABAAEAPcAAACNAwAAAAA=&#10;">
              <v:imagedata r:id="rId7" o:title=""/>
            </v:shape>
            <v:group id="Group 60" o:spid="_x0000_s1042" style="position:absolute;left:1881;top:2297;width:8406;height:48" coordorigin="1881,2297" coordsize="8406,48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CFIXfcwQAAANsAAAAPAAAA&#10;AAAAAAAAAAAAAKkCAABkcnMvZG93bnJldi54bWxQSwUGAAAAAAQABAD6AAAAlwMAAAAA&#10;">
              <v:shape id="Freeform 61" o:spid="_x0000_s1043" style="position:absolute;left:1881;top:2297;width:8405;height:48;visibility:visible;mso-wrap-style:square;v-text-anchor:top" coordsize="8406,4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QlTOwwAA&#10;ANsAAAAPAAAAZHJzL2Rvd25yZXYueG1sRI9BawIxFITvBf9DeEJvNVuhRVejFG2LJ2mtiMfH5rlJ&#10;u3lZNuma/ntTEDwOM/MNM18m14ieumA9K3gcFSCIK68t1wr2X28PExAhImtsPJOCPwqwXAzu5lhq&#10;f+ZP6nexFhnCoUQFJsa2lDJUhhyGkW+Js3fyncOYZVdL3eE5w10jx0XxLB1azgsGW1oZqn52v07B&#10;9pQ+dG3ev+30NR38ul/J48YqdT9MLzMQkVK8ha/tjVbwNIX/L/kHyMU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IQlTOwwAAANsAAAAPAAAAAAAAAAAAAAAAAJcCAABkcnMvZG93&#10;bnJldi54bWxQSwUGAAAAAAQABAD1AAAAhwMAAAAA&#10;" path="m,48l8406,e" filled="f" strokecolor="#008f00" strokeweight="2pt">
                <v:path arrowok="t" o:connecttype="custom" o:connectlocs="0,2345;8405,2297" o:connectangles="0,0"/>
              </v:shape>
            </v:group>
            <v:group id="Group 58" o:spid="_x0000_s1044" style="position:absolute;left:10143;top:2205;width:183;height:186" coordorigin="10143,2205" coordsize="183,186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C1O7FnwQAAANsAAAAPAAAA&#10;AAAAAAAAAAAAAKkCAABkcnMvZG93bnJldi54bWxQSwUGAAAAAAQABAD6AAAAlwMAAAAA&#10;">
              <v:shape id="Freeform 59" o:spid="_x0000_s1045" style="position:absolute;left:10143;top:2205;width:183;height:186;visibility:visible;mso-wrap-style:square;v-text-anchor:top" coordsize="183,1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fKy3wgAA&#10;ANsAAAAPAAAAZHJzL2Rvd25yZXYueG1sRI9Ba8JAFITvBf/D8gRvdaMHSaOrqFBQ8FLrQW+P7DMJ&#10;Zt+G3VeN/94tFHocZuYbZrHqXavuFGLj2cBknIEiLr1tuDJw+v58z0FFQbbYeiYDT4qwWg7eFlhY&#10;/+Avuh+lUgnCsUADtUhXaB3LmhzGse+Ik3f1waEkGSptAz4S3LV6mmUz7bDhtFBjR9uaytvxxxn4&#10;2PfTTSNZFbpbfs3PeJBLyI0ZDfv1HJRQL//hv/bOGphN4PdL+gF6+Q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t8rLfCAAAA2wAAAA8AAAAAAAAAAAAAAAAAlwIAAGRycy9kb3du&#10;cmV2LnhtbFBLBQYAAAAABAAEAPUAAACGAwAAAAA=&#10;" path="m23,l11,3,,23,3,35,103,93,4,151,,164r12,19l24,186,183,92,23,xe" fillcolor="#008f00" stroked="f">
                <v:path arrowok="t" o:connecttype="custom" o:connectlocs="23,2205;11,2208;0,2228;3,2240;103,2298;4,2356;0,2369;12,2388;24,2391;183,2297;23,2205" o:connectangles="0,0,0,0,0,0,0,0,0,0,0"/>
              </v:shape>
            </v:group>
            <w10:wrap anchorx="page" anchory="page"/>
          </v:group>
        </w:pict>
      </w:r>
    </w:p>
    <w:p w:rsidR="002E516C" w:rsidRPr="007D17A1" w:rsidRDefault="002E516C" w:rsidP="002E516C">
      <w:pPr>
        <w:rPr>
          <w:rFonts w:ascii="Rockwell" w:hAnsi="Rockwell"/>
          <w:sz w:val="20"/>
          <w:szCs w:val="20"/>
        </w:rPr>
      </w:pPr>
    </w:p>
    <w:p w:rsidR="002E516C" w:rsidRPr="007D17A1" w:rsidRDefault="002E516C" w:rsidP="002E516C">
      <w:pPr>
        <w:rPr>
          <w:rFonts w:ascii="Rockwell" w:hAnsi="Rockwell"/>
          <w:sz w:val="20"/>
          <w:szCs w:val="20"/>
        </w:rPr>
      </w:pPr>
    </w:p>
    <w:p w:rsidR="002E516C" w:rsidRPr="007D17A1" w:rsidRDefault="002E516C" w:rsidP="002E516C">
      <w:pPr>
        <w:rPr>
          <w:rFonts w:ascii="Rockwell" w:hAnsi="Rockwell"/>
          <w:sz w:val="20"/>
          <w:szCs w:val="20"/>
        </w:rPr>
      </w:pPr>
    </w:p>
    <w:p w:rsidR="002E516C" w:rsidRPr="007D17A1" w:rsidRDefault="002E516C" w:rsidP="002E516C">
      <w:pPr>
        <w:rPr>
          <w:rFonts w:ascii="Rockwell" w:hAnsi="Rockwell"/>
          <w:sz w:val="20"/>
          <w:szCs w:val="20"/>
        </w:rPr>
      </w:pPr>
    </w:p>
    <w:p w:rsidR="002E516C" w:rsidRPr="007D17A1" w:rsidRDefault="002E516C" w:rsidP="002E516C">
      <w:pPr>
        <w:rPr>
          <w:rFonts w:ascii="Rockwell" w:hAnsi="Rockwell"/>
          <w:sz w:val="20"/>
          <w:szCs w:val="20"/>
        </w:rPr>
      </w:pPr>
    </w:p>
    <w:p w:rsidR="002E516C" w:rsidRPr="007D17A1" w:rsidRDefault="002E516C" w:rsidP="002E516C">
      <w:pPr>
        <w:rPr>
          <w:rFonts w:ascii="Rockwell" w:hAnsi="Rockwell"/>
          <w:sz w:val="20"/>
          <w:szCs w:val="20"/>
        </w:rPr>
      </w:pPr>
    </w:p>
    <w:p w:rsidR="002E516C" w:rsidRPr="007D17A1" w:rsidRDefault="002E516C" w:rsidP="002E516C">
      <w:pPr>
        <w:rPr>
          <w:rFonts w:ascii="Rockwell" w:hAnsi="Rockwell"/>
          <w:sz w:val="20"/>
          <w:szCs w:val="20"/>
        </w:rPr>
      </w:pPr>
    </w:p>
    <w:p w:rsidR="002E516C" w:rsidRPr="007D17A1" w:rsidRDefault="002E516C" w:rsidP="002E516C">
      <w:pPr>
        <w:rPr>
          <w:rFonts w:ascii="Rockwell" w:hAnsi="Rockwell"/>
          <w:sz w:val="20"/>
          <w:szCs w:val="20"/>
        </w:rPr>
      </w:pPr>
    </w:p>
    <w:p w:rsidR="002E516C" w:rsidRPr="007D17A1" w:rsidRDefault="002E516C" w:rsidP="002E516C">
      <w:pPr>
        <w:rPr>
          <w:rFonts w:ascii="Rockwell" w:hAnsi="Rockwell"/>
          <w:sz w:val="20"/>
          <w:szCs w:val="20"/>
        </w:rPr>
      </w:pPr>
    </w:p>
    <w:p w:rsidR="002E516C" w:rsidRPr="007D17A1" w:rsidRDefault="002E516C" w:rsidP="002E516C">
      <w:pPr>
        <w:rPr>
          <w:rFonts w:ascii="Rockwell" w:hAnsi="Rockwell"/>
          <w:sz w:val="20"/>
          <w:szCs w:val="20"/>
        </w:rPr>
      </w:pPr>
    </w:p>
    <w:p w:rsidR="002E516C" w:rsidRDefault="00D0275C" w:rsidP="002E516C">
      <w:pPr>
        <w:rPr>
          <w:rFonts w:ascii="Rockwell" w:hAnsi="Rockwell"/>
          <w:sz w:val="20"/>
          <w:szCs w:val="20"/>
        </w:rPr>
      </w:pPr>
      <w:r>
        <w:rPr>
          <w:noProof/>
        </w:rPr>
        <w:pict>
          <v:shape id="_x0000_s1049" type="#_x0000_t202" style="position:absolute;margin-left:441.2pt;margin-top:340.45pt;width:107.95pt;height:209.7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" filled="f" stroked="f">
            <v:textbox inset="0,0,0,0">
              <w:txbxContent>
                <w:p w:rsidR="00555690" w:rsidRPr="00103243" w:rsidRDefault="00555690" w:rsidP="002E516C">
                  <w:pPr>
                    <w:spacing w:before="69"/>
                    <w:ind w:left="146"/>
                    <w:rPr>
                      <w:rFonts w:ascii="Rockwell" w:eastAsia="Verdana" w:hAnsi="Rockwell" w:cs="Verdana"/>
                      <w:sz w:val="28"/>
                      <w:szCs w:val="28"/>
                    </w:rPr>
                  </w:pPr>
                  <w:r w:rsidRPr="00103243">
                    <w:rPr>
                      <w:rFonts w:ascii="Rockwell" w:hAnsi="Rockwell"/>
                      <w:b/>
                      <w:i/>
                      <w:sz w:val="28"/>
                      <w:u w:val="single" w:color="000000"/>
                    </w:rPr>
                    <w:t>Connectives</w:t>
                  </w:r>
                  <w:r w:rsidRPr="00103243">
                    <w:rPr>
                      <w:rFonts w:ascii="Rockwell" w:hAnsi="Rockwell"/>
                      <w:b/>
                      <w:i/>
                      <w:sz w:val="28"/>
                      <w:u w:val="single" w:color="000000"/>
                    </w:rPr>
                    <w:br/>
                  </w:r>
                </w:p>
                <w:p w:rsidR="00555690" w:rsidRPr="00103243" w:rsidRDefault="00555690" w:rsidP="002E516C">
                  <w:pPr>
                    <w:pStyle w:val="NoSpacing"/>
                    <w:numPr>
                      <w:ilvl w:val="0"/>
                      <w:numId w:val="10"/>
                    </w:numPr>
                    <w:rPr>
                      <w:rFonts w:ascii="Rockwell" w:hAnsi="Rockwell"/>
                      <w:highlight w:val="yellow"/>
                    </w:rPr>
                  </w:pPr>
                  <w:r w:rsidRPr="00103243">
                    <w:rPr>
                      <w:rFonts w:ascii="Rockwell" w:hAnsi="Rockwell"/>
                      <w:highlight w:val="yellow"/>
                    </w:rPr>
                    <w:t>Because</w:t>
                  </w:r>
                </w:p>
                <w:p w:rsidR="00555690" w:rsidRPr="00103243" w:rsidRDefault="00555690" w:rsidP="002E516C">
                  <w:pPr>
                    <w:pStyle w:val="NoSpacing"/>
                    <w:ind w:left="720"/>
                    <w:rPr>
                      <w:rFonts w:ascii="Rockwell" w:hAnsi="Rockwell"/>
                      <w:highlight w:val="yellow"/>
                    </w:rPr>
                  </w:pPr>
                </w:p>
                <w:p w:rsidR="00555690" w:rsidRPr="00103243" w:rsidRDefault="00555690" w:rsidP="002E516C">
                  <w:pPr>
                    <w:pStyle w:val="NoSpacing"/>
                    <w:numPr>
                      <w:ilvl w:val="0"/>
                      <w:numId w:val="10"/>
                    </w:numPr>
                    <w:rPr>
                      <w:rFonts w:ascii="Rockwell" w:hAnsi="Rockwell"/>
                      <w:highlight w:val="yellow"/>
                    </w:rPr>
                  </w:pPr>
                  <w:r w:rsidRPr="00103243">
                    <w:rPr>
                      <w:rFonts w:ascii="Rockwell" w:hAnsi="Rockwell"/>
                      <w:highlight w:val="yellow"/>
                    </w:rPr>
                    <w:t>So that</w:t>
                  </w:r>
                </w:p>
                <w:p w:rsidR="00555690" w:rsidRPr="00103243" w:rsidRDefault="00555690" w:rsidP="002E516C">
                  <w:pPr>
                    <w:pStyle w:val="NoSpacing"/>
                    <w:ind w:left="720"/>
                    <w:rPr>
                      <w:rFonts w:ascii="Rockwell" w:hAnsi="Rockwell"/>
                      <w:highlight w:val="yellow"/>
                    </w:rPr>
                  </w:pPr>
                </w:p>
                <w:p w:rsidR="00555690" w:rsidRPr="00103243" w:rsidRDefault="00555690" w:rsidP="002E516C">
                  <w:pPr>
                    <w:pStyle w:val="NoSpacing"/>
                    <w:numPr>
                      <w:ilvl w:val="0"/>
                      <w:numId w:val="10"/>
                    </w:numPr>
                    <w:rPr>
                      <w:rFonts w:ascii="Rockwell" w:hAnsi="Rockwell"/>
                      <w:highlight w:val="yellow"/>
                    </w:rPr>
                  </w:pPr>
                  <w:r w:rsidRPr="00103243">
                    <w:rPr>
                      <w:rFonts w:ascii="Rockwell" w:hAnsi="Rockwell"/>
                      <w:highlight w:val="yellow"/>
                    </w:rPr>
                    <w:t>Therefore</w:t>
                  </w:r>
                </w:p>
                <w:p w:rsidR="00555690" w:rsidRPr="00103243" w:rsidRDefault="00555690" w:rsidP="002E516C">
                  <w:pPr>
                    <w:pStyle w:val="NoSpacing"/>
                    <w:ind w:left="720"/>
                    <w:rPr>
                      <w:rFonts w:ascii="Rockwell" w:hAnsi="Rockwell"/>
                      <w:highlight w:val="yellow"/>
                    </w:rPr>
                  </w:pPr>
                </w:p>
                <w:p w:rsidR="00555690" w:rsidRPr="00103243" w:rsidRDefault="00555690" w:rsidP="002E516C">
                  <w:pPr>
                    <w:pStyle w:val="NoSpacing"/>
                    <w:numPr>
                      <w:ilvl w:val="0"/>
                      <w:numId w:val="10"/>
                    </w:numPr>
                    <w:rPr>
                      <w:rFonts w:ascii="Rockwell" w:hAnsi="Rockwell"/>
                      <w:highlight w:val="yellow"/>
                    </w:rPr>
                  </w:pPr>
                  <w:r w:rsidRPr="00103243">
                    <w:rPr>
                      <w:rFonts w:ascii="Rockwell" w:hAnsi="Rockwell"/>
                      <w:highlight w:val="yellow"/>
                    </w:rPr>
                    <w:t>Although…</w:t>
                  </w:r>
                </w:p>
                <w:p w:rsidR="00555690" w:rsidRPr="00103243" w:rsidRDefault="00555690" w:rsidP="002E516C">
                  <w:pPr>
                    <w:pStyle w:val="NoSpacing"/>
                    <w:ind w:left="720"/>
                    <w:rPr>
                      <w:rFonts w:ascii="Rockwell" w:hAnsi="Rockwell"/>
                      <w:highlight w:val="yellow"/>
                    </w:rPr>
                  </w:pPr>
                </w:p>
                <w:p w:rsidR="00555690" w:rsidRPr="00103243" w:rsidRDefault="00555690" w:rsidP="002E516C">
                  <w:pPr>
                    <w:pStyle w:val="NoSpacing"/>
                    <w:numPr>
                      <w:ilvl w:val="0"/>
                      <w:numId w:val="10"/>
                    </w:numPr>
                    <w:rPr>
                      <w:rFonts w:ascii="Rockwell" w:hAnsi="Rockwell"/>
                      <w:highlight w:val="yellow"/>
                    </w:rPr>
                  </w:pPr>
                  <w:r w:rsidRPr="00103243">
                    <w:rPr>
                      <w:rFonts w:ascii="Rockwell" w:hAnsi="Rockwell"/>
                      <w:highlight w:val="yellow"/>
                    </w:rPr>
                    <w:t xml:space="preserve">However….  </w:t>
                  </w:r>
                </w:p>
                <w:p w:rsidR="00555690" w:rsidRPr="00103243" w:rsidRDefault="00555690" w:rsidP="002E516C">
                  <w:pPr>
                    <w:pStyle w:val="NoSpacing"/>
                    <w:ind w:left="720"/>
                    <w:rPr>
                      <w:rFonts w:ascii="Rockwell" w:hAnsi="Rockwell"/>
                      <w:highlight w:val="yellow"/>
                    </w:rPr>
                  </w:pPr>
                </w:p>
                <w:p w:rsidR="00555690" w:rsidRPr="00103243" w:rsidRDefault="00555690" w:rsidP="002E516C">
                  <w:pPr>
                    <w:pStyle w:val="NoSpacing"/>
                    <w:numPr>
                      <w:ilvl w:val="0"/>
                      <w:numId w:val="10"/>
                    </w:numPr>
                    <w:rPr>
                      <w:rFonts w:ascii="Rockwell" w:hAnsi="Rockwell"/>
                      <w:highlight w:val="yellow"/>
                    </w:rPr>
                  </w:pPr>
                  <w:r w:rsidRPr="00103243">
                    <w:rPr>
                      <w:rFonts w:ascii="Rockwell" w:hAnsi="Rockwell"/>
                      <w:highlight w:val="yellow"/>
                    </w:rPr>
                    <w:t>In order to…</w:t>
                  </w:r>
                </w:p>
                <w:p w:rsidR="00555690" w:rsidRPr="00103243" w:rsidRDefault="00555690" w:rsidP="002E516C">
                  <w:pPr>
                    <w:spacing w:before="5"/>
                    <w:ind w:left="40"/>
                    <w:rPr>
                      <w:rFonts w:ascii="Rockwell" w:eastAsia="Times New Roman" w:hAnsi="Rockwell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63" type="#_x0000_t202" style="position:absolute;margin-left:51.6pt;margin-top:342.75pt;width:389.65pt;height:126.15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" fillcolor="white [3201]" strokecolor="black [3200]" strokeweight="2pt">
            <v:textbox inset="0,0,0,0">
              <w:txbxContent>
                <w:p w:rsidR="00555690" w:rsidRPr="007D17A1" w:rsidRDefault="00555690" w:rsidP="002E516C">
                  <w:pPr>
                    <w:pStyle w:val="NoSpacing"/>
                    <w:rPr>
                      <w:rFonts w:ascii="Rockwell" w:hAnsi="Rockwell"/>
                    </w:rPr>
                  </w:pPr>
                  <w:r w:rsidRPr="007D17A1">
                    <w:rPr>
                      <w:rFonts w:ascii="Rockwell" w:hAnsi="Rockwell"/>
                    </w:rPr>
                    <w:t>This approach to exam questions will help students understand and</w:t>
                  </w:r>
                </w:p>
                <w:p w:rsidR="00555690" w:rsidRPr="007D17A1" w:rsidRDefault="00555690" w:rsidP="002E516C">
                  <w:pPr>
                    <w:pStyle w:val="NoSpacing"/>
                    <w:rPr>
                      <w:rFonts w:ascii="Rockwell" w:hAnsi="Rockwell"/>
                    </w:rPr>
                  </w:pPr>
                  <w:proofErr w:type="gramStart"/>
                  <w:r w:rsidRPr="007D17A1">
                    <w:rPr>
                      <w:rFonts w:ascii="Rockwell" w:hAnsi="Rockwell"/>
                    </w:rPr>
                    <w:t>value</w:t>
                  </w:r>
                  <w:proofErr w:type="gramEnd"/>
                  <w:r w:rsidRPr="007D17A1">
                    <w:rPr>
                      <w:rFonts w:ascii="Rockwell" w:hAnsi="Rockwell"/>
                    </w:rPr>
                    <w:t xml:space="preserve"> the importance of the marks required. However it is important</w:t>
                  </w:r>
                </w:p>
                <w:p w:rsidR="00555690" w:rsidRPr="007D17A1" w:rsidRDefault="00555690" w:rsidP="002E516C">
                  <w:pPr>
                    <w:pStyle w:val="NoSpacing"/>
                    <w:rPr>
                      <w:rFonts w:ascii="Rockwell" w:hAnsi="Rockwell"/>
                    </w:rPr>
                  </w:pPr>
                  <w:proofErr w:type="gramStart"/>
                  <w:r w:rsidRPr="007D17A1">
                    <w:rPr>
                      <w:rFonts w:ascii="Rockwell" w:hAnsi="Rockwell"/>
                    </w:rPr>
                    <w:t>students</w:t>
                  </w:r>
                  <w:proofErr w:type="gramEnd"/>
                  <w:r w:rsidRPr="007D17A1">
                    <w:rPr>
                      <w:rFonts w:ascii="Rockwell" w:hAnsi="Rockwell"/>
                    </w:rPr>
                    <w:t xml:space="preserve"> know the importance of connectives to link the sections</w:t>
                  </w:r>
                </w:p>
                <w:p w:rsidR="00555690" w:rsidRPr="007D17A1" w:rsidRDefault="00555690" w:rsidP="002E516C">
                  <w:pPr>
                    <w:pStyle w:val="NoSpacing"/>
                    <w:rPr>
                      <w:rFonts w:ascii="Rockwell" w:hAnsi="Rockwell"/>
                    </w:rPr>
                  </w:pPr>
                  <w:proofErr w:type="gramStart"/>
                  <w:r w:rsidRPr="007D17A1">
                    <w:rPr>
                      <w:rFonts w:ascii="Rockwell" w:hAnsi="Rockwell"/>
                    </w:rPr>
                    <w:t>together</w:t>
                  </w:r>
                  <w:proofErr w:type="gramEnd"/>
                  <w:r w:rsidRPr="007D17A1">
                    <w:rPr>
                      <w:rFonts w:ascii="Rockwell" w:hAnsi="Rockwell"/>
                    </w:rPr>
                    <w:t>.</w:t>
                  </w:r>
                </w:p>
                <w:p w:rsidR="00555690" w:rsidRPr="007D17A1" w:rsidRDefault="00555690" w:rsidP="002E516C">
                  <w:pPr>
                    <w:pStyle w:val="NoSpacing"/>
                    <w:rPr>
                      <w:rFonts w:ascii="Rockwell" w:hAnsi="Rockwell"/>
                    </w:rPr>
                  </w:pPr>
                </w:p>
                <w:p w:rsidR="00555690" w:rsidRPr="007D17A1" w:rsidRDefault="00555690" w:rsidP="002E516C">
                  <w:pPr>
                    <w:pStyle w:val="NoSpacing"/>
                    <w:rPr>
                      <w:rFonts w:ascii="Rockwell" w:hAnsi="Rockwell"/>
                    </w:rPr>
                  </w:pPr>
                  <w:r w:rsidRPr="007D17A1">
                    <w:rPr>
                      <w:rFonts w:ascii="Rockwell" w:hAnsi="Rockwell"/>
                    </w:rPr>
                    <w:t>Students will not be asked to write a developed statement. They will</w:t>
                  </w:r>
                </w:p>
                <w:p w:rsidR="00555690" w:rsidRPr="007D17A1" w:rsidRDefault="00555690" w:rsidP="002E516C">
                  <w:pPr>
                    <w:pStyle w:val="NoSpacing"/>
                    <w:rPr>
                      <w:rFonts w:ascii="Rockwell" w:hAnsi="Rockwell"/>
                    </w:rPr>
                  </w:pPr>
                  <w:proofErr w:type="gramStart"/>
                  <w:r w:rsidRPr="007D17A1">
                    <w:rPr>
                      <w:rFonts w:ascii="Rockwell" w:hAnsi="Rockwell"/>
                    </w:rPr>
                    <w:t>have</w:t>
                  </w:r>
                  <w:proofErr w:type="gramEnd"/>
                  <w:r w:rsidRPr="007D17A1">
                    <w:rPr>
                      <w:rFonts w:ascii="Rockwell" w:hAnsi="Rockwell"/>
                    </w:rPr>
                    <w:t xml:space="preserve"> to know by reading the question. So it is very important they</w:t>
                  </w:r>
                </w:p>
                <w:p w:rsidR="00555690" w:rsidRPr="007D17A1" w:rsidRDefault="00555690" w:rsidP="002E516C">
                  <w:pPr>
                    <w:pStyle w:val="NoSpacing"/>
                    <w:rPr>
                      <w:rFonts w:ascii="Rockwell" w:hAnsi="Rockwell"/>
                    </w:rPr>
                  </w:pPr>
                  <w:r w:rsidRPr="007D17A1">
                    <w:rPr>
                      <w:rFonts w:ascii="Rockwell" w:hAnsi="Rockwell"/>
                    </w:rPr>
                    <w:t>pr</w:t>
                  </w:r>
                  <w:bookmarkStart w:id="0" w:name="_GoBack"/>
                  <w:bookmarkEnd w:id="0"/>
                  <w:r w:rsidRPr="007D17A1">
                    <w:rPr>
                      <w:rFonts w:ascii="Rockwell" w:hAnsi="Rockwell"/>
                    </w:rPr>
                    <w:t>actice!</w:t>
                  </w:r>
                </w:p>
              </w:txbxContent>
            </v:textbox>
            <w10:wrap anchorx="page" anchory="page"/>
          </v:shape>
        </w:pict>
      </w:r>
    </w:p>
    <w:p w:rsidR="002E516C" w:rsidRPr="007D17A1" w:rsidRDefault="00D0275C" w:rsidP="002E516C">
      <w:pPr>
        <w:rPr>
          <w:rFonts w:ascii="Rockwell" w:hAnsi="Rockwell"/>
          <w:sz w:val="20"/>
          <w:szCs w:val="20"/>
        </w:rPr>
      </w:pPr>
      <w:r>
        <w:rPr>
          <w:noProof/>
        </w:rPr>
        <w:pict>
          <v:shape id="_x0000_s1065" type="#_x0000_t202" style="position:absolute;margin-left:449.45pt;margin-top:571.1pt;width:107.95pt;height:226.4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" filled="f" stroked="f">
            <v:textbox inset="0,0,0,0">
              <w:txbxContent>
                <w:p w:rsidR="00555690" w:rsidRPr="003A21C2" w:rsidRDefault="00555690" w:rsidP="002E516C">
                  <w:pPr>
                    <w:pStyle w:val="NoSpacing"/>
                    <w:jc w:val="center"/>
                    <w:rPr>
                      <w:rFonts w:ascii="Rockwell" w:eastAsia="Verdana" w:hAnsi="Rockwell" w:cs="Verdana"/>
                      <w:b/>
                      <w:szCs w:val="28"/>
                      <w:u w:val="single"/>
                    </w:rPr>
                  </w:pPr>
                  <w:proofErr w:type="spellStart"/>
                  <w:r w:rsidRPr="003A21C2">
                    <w:rPr>
                      <w:rFonts w:ascii="Rockwell" w:hAnsi="Rockwell"/>
                      <w:b/>
                      <w:spacing w:val="1"/>
                      <w:u w:val="single"/>
                    </w:rPr>
                    <w:t>Exam</w:t>
                  </w:r>
                  <w:r w:rsidRPr="003A21C2">
                    <w:rPr>
                      <w:rFonts w:ascii="Rockwell" w:hAnsi="Rockwell"/>
                      <w:b/>
                      <w:u w:val="single"/>
                    </w:rPr>
                    <w:t>Help</w:t>
                  </w:r>
                  <w:proofErr w:type="spellEnd"/>
                </w:p>
                <w:p w:rsidR="00555690" w:rsidRPr="00C82FF4" w:rsidRDefault="00555690" w:rsidP="002E516C">
                  <w:pPr>
                    <w:pStyle w:val="NoSpacing"/>
                    <w:rPr>
                      <w:rFonts w:ascii="Rockwell" w:eastAsia="Times New Roman" w:hAnsi="Rockwell" w:cs="Times New Roman"/>
                      <w:sz w:val="20"/>
                      <w:szCs w:val="20"/>
                    </w:rPr>
                  </w:pPr>
                </w:p>
                <w:p w:rsidR="00555690" w:rsidRPr="00C82FF4" w:rsidRDefault="00555690" w:rsidP="002E516C">
                  <w:pPr>
                    <w:pStyle w:val="NoSpacing"/>
                    <w:numPr>
                      <w:ilvl w:val="0"/>
                      <w:numId w:val="11"/>
                    </w:numPr>
                    <w:ind w:left="360"/>
                    <w:rPr>
                      <w:rFonts w:ascii="Rockwell" w:eastAsia="Verdana" w:hAnsi="Rockwell" w:cs="Verdana"/>
                      <w:sz w:val="20"/>
                      <w:szCs w:val="20"/>
                    </w:rPr>
                  </w:pPr>
                  <w:r w:rsidRPr="00C82FF4">
                    <w:rPr>
                      <w:rFonts w:ascii="Rockwell" w:hAnsi="Rockwell"/>
                      <w:w w:val="105"/>
                      <w:sz w:val="20"/>
                      <w:szCs w:val="20"/>
                    </w:rPr>
                    <w:t xml:space="preserve">Highlight </w:t>
                  </w:r>
                  <w:r w:rsidRPr="00C82FF4">
                    <w:rPr>
                      <w:rFonts w:ascii="Rockwell" w:hAnsi="Rockwell"/>
                      <w:sz w:val="20"/>
                      <w:szCs w:val="20"/>
                    </w:rPr>
                    <w:t xml:space="preserve">command </w:t>
                  </w:r>
                  <w:r w:rsidRPr="00C82FF4">
                    <w:rPr>
                      <w:rFonts w:ascii="Rockwell" w:hAnsi="Rockwell"/>
                      <w:w w:val="105"/>
                      <w:sz w:val="20"/>
                      <w:szCs w:val="20"/>
                    </w:rPr>
                    <w:t>words</w:t>
                  </w:r>
                </w:p>
                <w:p w:rsidR="00555690" w:rsidRPr="00C82FF4" w:rsidRDefault="00555690" w:rsidP="002E516C">
                  <w:pPr>
                    <w:pStyle w:val="NoSpacing"/>
                    <w:rPr>
                      <w:rFonts w:ascii="Rockwell" w:eastAsia="Times New Roman" w:hAnsi="Rockwell" w:cs="Times New Roman"/>
                      <w:sz w:val="20"/>
                      <w:szCs w:val="20"/>
                    </w:rPr>
                  </w:pPr>
                </w:p>
                <w:p w:rsidR="00555690" w:rsidRPr="00C82FF4" w:rsidRDefault="00555690" w:rsidP="002E516C">
                  <w:pPr>
                    <w:pStyle w:val="NoSpacing"/>
                    <w:numPr>
                      <w:ilvl w:val="0"/>
                      <w:numId w:val="11"/>
                    </w:numPr>
                    <w:ind w:left="360"/>
                    <w:rPr>
                      <w:rFonts w:ascii="Rockwell" w:eastAsia="Verdana" w:hAnsi="Rockwell" w:cs="Verdana"/>
                      <w:sz w:val="20"/>
                      <w:szCs w:val="20"/>
                    </w:rPr>
                  </w:pPr>
                  <w:r w:rsidRPr="00C82FF4">
                    <w:rPr>
                      <w:rFonts w:ascii="Rockwell" w:hAnsi="Rockwell"/>
                      <w:w w:val="105"/>
                      <w:sz w:val="20"/>
                      <w:szCs w:val="20"/>
                    </w:rPr>
                    <w:t>Check marks available</w:t>
                  </w:r>
                </w:p>
                <w:p w:rsidR="00555690" w:rsidRPr="00C82FF4" w:rsidRDefault="00555690" w:rsidP="002E516C">
                  <w:pPr>
                    <w:pStyle w:val="NoSpacing"/>
                    <w:rPr>
                      <w:rFonts w:ascii="Rockwell" w:eastAsia="Verdana" w:hAnsi="Rockwell" w:cs="Verdana"/>
                      <w:sz w:val="20"/>
                      <w:szCs w:val="20"/>
                    </w:rPr>
                  </w:pPr>
                </w:p>
                <w:p w:rsidR="00555690" w:rsidRPr="00C82FF4" w:rsidRDefault="00555690" w:rsidP="002E516C">
                  <w:pPr>
                    <w:pStyle w:val="NoSpacing"/>
                    <w:numPr>
                      <w:ilvl w:val="0"/>
                      <w:numId w:val="11"/>
                    </w:numPr>
                    <w:ind w:left="360"/>
                    <w:rPr>
                      <w:rFonts w:ascii="Rockwell" w:eastAsia="Verdana" w:hAnsi="Rockwell" w:cs="Verdana"/>
                      <w:sz w:val="20"/>
                      <w:szCs w:val="20"/>
                    </w:rPr>
                  </w:pPr>
                  <w:r w:rsidRPr="00C82FF4">
                    <w:rPr>
                      <w:rFonts w:ascii="Rockwell" w:eastAsia="Verdana" w:hAnsi="Rockwell" w:cs="Verdana"/>
                      <w:sz w:val="20"/>
                      <w:szCs w:val="20"/>
                    </w:rPr>
                    <w:t>Read the question carefully before answering</w:t>
                  </w:r>
                </w:p>
                <w:p w:rsidR="00555690" w:rsidRPr="00C82FF4" w:rsidRDefault="00555690" w:rsidP="002E516C">
                  <w:pPr>
                    <w:pStyle w:val="NoSpacing"/>
                    <w:rPr>
                      <w:rFonts w:ascii="Rockwell" w:eastAsia="Times New Roman" w:hAnsi="Rockwell" w:cs="Times New Roman"/>
                      <w:sz w:val="20"/>
                      <w:szCs w:val="20"/>
                    </w:rPr>
                  </w:pPr>
                </w:p>
                <w:p w:rsidR="00555690" w:rsidRPr="00C82FF4" w:rsidRDefault="00555690" w:rsidP="002E516C">
                  <w:pPr>
                    <w:pStyle w:val="NoSpacing"/>
                    <w:numPr>
                      <w:ilvl w:val="0"/>
                      <w:numId w:val="11"/>
                    </w:numPr>
                    <w:ind w:left="360"/>
                    <w:rPr>
                      <w:rFonts w:ascii="Rockwell" w:eastAsia="Verdana" w:hAnsi="Rockwell" w:cs="Verdana"/>
                      <w:sz w:val="20"/>
                      <w:szCs w:val="20"/>
                    </w:rPr>
                  </w:pPr>
                  <w:r w:rsidRPr="00C82FF4">
                    <w:rPr>
                      <w:rFonts w:ascii="Rockwell" w:hAnsi="Rockwell"/>
                      <w:spacing w:val="1"/>
                      <w:w w:val="105"/>
                      <w:sz w:val="20"/>
                      <w:szCs w:val="20"/>
                    </w:rPr>
                    <w:t>Check all answers</w:t>
                  </w:r>
                  <w:r w:rsidRPr="003A21C2">
                    <w:rPr>
                      <w:rFonts w:ascii="Rockwell" w:hAnsi="Rockwell"/>
                      <w:spacing w:val="1"/>
                      <w:w w:val="105"/>
                    </w:rPr>
                    <w:t xml:space="preserve"> </w:t>
                  </w:r>
                  <w:r w:rsidRPr="00C82FF4">
                    <w:rPr>
                      <w:rFonts w:ascii="Rockwell" w:hAnsi="Rockwell"/>
                      <w:spacing w:val="1"/>
                      <w:w w:val="105"/>
                      <w:sz w:val="20"/>
                      <w:szCs w:val="20"/>
                    </w:rPr>
                    <w:t>thoroughly</w:t>
                  </w:r>
                </w:p>
                <w:p w:rsidR="00555690" w:rsidRPr="00103243" w:rsidRDefault="00555690" w:rsidP="002E516C">
                  <w:pPr>
                    <w:pStyle w:val="NoSpacing"/>
                    <w:rPr>
                      <w:rFonts w:ascii="Rockwell" w:eastAsia="Times New Roman" w:hAnsi="Rockwell" w:cs="Times New Roman"/>
                      <w:sz w:val="17"/>
                      <w:szCs w:val="17"/>
                    </w:rPr>
                  </w:pPr>
                </w:p>
                <w:p w:rsidR="00555690" w:rsidRPr="00103243" w:rsidRDefault="00555690" w:rsidP="002E516C">
                  <w:pPr>
                    <w:pStyle w:val="NoSpacing"/>
                    <w:rPr>
                      <w:rFonts w:ascii="Rockwell" w:eastAsia="Times New Roman" w:hAnsi="Rockwell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64" type="#_x0000_t202" style="position:absolute;margin-left:53.4pt;margin-top:476.45pt;width:389.65pt;height:325.7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" fillcolor="white [3201]" strokecolor="black [3200]" strokeweight="2pt">
            <v:textbox inset="0,0,0,0">
              <w:txbxContent>
                <w:p w:rsidR="00555690" w:rsidRPr="00103243" w:rsidRDefault="00555690" w:rsidP="002E516C">
                  <w:pPr>
                    <w:pStyle w:val="NoSpacing"/>
                    <w:rPr>
                      <w:rFonts w:ascii="Rockwell" w:hAnsi="Rockwell"/>
                      <w:b/>
                      <w:i/>
                      <w:sz w:val="28"/>
                      <w:u w:val="single"/>
                    </w:rPr>
                  </w:pPr>
                  <w:r w:rsidRPr="00103243">
                    <w:rPr>
                      <w:rFonts w:ascii="Rockwell" w:hAnsi="Rockwell"/>
                      <w:b/>
                      <w:i/>
                      <w:sz w:val="28"/>
                      <w:u w:val="single"/>
                    </w:rPr>
                    <w:t>EXAMPLE</w:t>
                  </w:r>
                </w:p>
                <w:p w:rsidR="00555690" w:rsidRPr="00103243" w:rsidRDefault="00555690" w:rsidP="002E516C">
                  <w:pPr>
                    <w:pStyle w:val="NoSpacing"/>
                    <w:rPr>
                      <w:rFonts w:ascii="Rockwell" w:hAnsi="Rockwell"/>
                      <w:sz w:val="28"/>
                    </w:rPr>
                  </w:pPr>
                </w:p>
                <w:p w:rsidR="00555690" w:rsidRPr="00103243" w:rsidRDefault="00555690" w:rsidP="002E516C">
                  <w:pPr>
                    <w:pStyle w:val="NoSpacing"/>
                    <w:rPr>
                      <w:rFonts w:ascii="Rockwell" w:hAnsi="Rockwell"/>
                      <w:sz w:val="28"/>
                    </w:rPr>
                  </w:pPr>
                  <w:r w:rsidRPr="00103243">
                    <w:rPr>
                      <w:rFonts w:ascii="Rockwell" w:hAnsi="Rockwell"/>
                      <w:sz w:val="28"/>
                    </w:rPr>
                    <w:t>“Explain how an individual’s social Health and well-being could be positively impacted upon if they are regularly playing in a sports team?” (4 Marks)</w:t>
                  </w:r>
                </w:p>
                <w:p w:rsidR="00555690" w:rsidRPr="00103243" w:rsidRDefault="00555690" w:rsidP="002E516C">
                  <w:pPr>
                    <w:pStyle w:val="NoSpacing"/>
                    <w:rPr>
                      <w:rFonts w:ascii="Rockwell" w:hAnsi="Rockwell"/>
                      <w:sz w:val="28"/>
                    </w:rPr>
                  </w:pPr>
                </w:p>
                <w:p w:rsidR="00555690" w:rsidRPr="00103243" w:rsidRDefault="00555690" w:rsidP="002E516C">
                  <w:pPr>
                    <w:pStyle w:val="NoSpacing"/>
                    <w:rPr>
                      <w:rFonts w:ascii="Rockwell" w:hAnsi="Rockwell"/>
                      <w:sz w:val="28"/>
                    </w:rPr>
                  </w:pPr>
                  <w:r w:rsidRPr="00103243">
                    <w:rPr>
                      <w:rFonts w:ascii="Rockwell" w:hAnsi="Rockwell"/>
                      <w:sz w:val="28"/>
                    </w:rPr>
                    <w:t xml:space="preserve">P – Being a part of a team has a </w:t>
                  </w:r>
                  <w:r w:rsidRPr="00103243">
                    <w:rPr>
                      <w:rFonts w:ascii="Rockwell" w:hAnsi="Rockwell"/>
                      <w:color w:val="008000"/>
                      <w:sz w:val="28"/>
                    </w:rPr>
                    <w:t>number of positive impacts on an individual’s social health and wellbeing</w:t>
                  </w:r>
                  <w:r w:rsidRPr="00103243">
                    <w:rPr>
                      <w:rFonts w:ascii="Rockwell" w:hAnsi="Rockwell"/>
                      <w:sz w:val="28"/>
                    </w:rPr>
                    <w:t xml:space="preserve"> (Point)</w:t>
                  </w:r>
                </w:p>
                <w:p w:rsidR="00555690" w:rsidRPr="00103243" w:rsidRDefault="00555690" w:rsidP="002E516C">
                  <w:pPr>
                    <w:pStyle w:val="NoSpacing"/>
                    <w:rPr>
                      <w:rFonts w:ascii="Rockwell" w:hAnsi="Rockwell"/>
                      <w:sz w:val="28"/>
                    </w:rPr>
                  </w:pPr>
                  <w:r w:rsidRPr="00103243">
                    <w:rPr>
                      <w:rFonts w:ascii="Rockwell" w:hAnsi="Rockwell"/>
                      <w:sz w:val="28"/>
                    </w:rPr>
                    <w:br/>
                    <w:t xml:space="preserve">E – Important </w:t>
                  </w:r>
                  <w:r w:rsidRPr="00103243">
                    <w:rPr>
                      <w:rFonts w:ascii="Rockwell" w:hAnsi="Rockwell"/>
                      <w:color w:val="008000"/>
                      <w:sz w:val="28"/>
                    </w:rPr>
                    <w:t xml:space="preserve">life skills such as teamwork, communication and co-operation skills </w:t>
                  </w:r>
                  <w:r w:rsidRPr="00103243">
                    <w:rPr>
                      <w:rFonts w:ascii="Rockwell" w:hAnsi="Rockwell"/>
                      <w:color w:val="000000" w:themeColor="text1"/>
                      <w:sz w:val="28"/>
                    </w:rPr>
                    <w:t>are often</w:t>
                  </w:r>
                  <w:r w:rsidRPr="00103243">
                    <w:rPr>
                      <w:rFonts w:ascii="Rockwell" w:hAnsi="Rockwell"/>
                      <w:color w:val="008000"/>
                      <w:sz w:val="28"/>
                    </w:rPr>
                    <w:t xml:space="preserve"> used and enhanced as well as the chance of meeting new people and making life-long friends</w:t>
                  </w:r>
                  <w:r w:rsidRPr="00103243">
                    <w:rPr>
                      <w:rFonts w:ascii="Rockwell" w:hAnsi="Rockwell"/>
                      <w:sz w:val="28"/>
                    </w:rPr>
                    <w:t xml:space="preserve"> (Explain) </w:t>
                  </w:r>
                </w:p>
                <w:p w:rsidR="00555690" w:rsidRPr="00103243" w:rsidRDefault="00555690" w:rsidP="002E516C">
                  <w:pPr>
                    <w:pStyle w:val="NoSpacing"/>
                    <w:rPr>
                      <w:rFonts w:ascii="Rockwell" w:hAnsi="Rockwell"/>
                      <w:sz w:val="28"/>
                    </w:rPr>
                  </w:pPr>
                </w:p>
                <w:p w:rsidR="00555690" w:rsidRPr="00103243" w:rsidRDefault="00555690" w:rsidP="002E516C">
                  <w:pPr>
                    <w:pStyle w:val="NoSpacing"/>
                    <w:rPr>
                      <w:rFonts w:ascii="Rockwell" w:hAnsi="Rockwell"/>
                      <w:sz w:val="28"/>
                    </w:rPr>
                  </w:pPr>
                  <w:r w:rsidRPr="00103243">
                    <w:rPr>
                      <w:rFonts w:ascii="Rockwell" w:hAnsi="Rockwell"/>
                      <w:sz w:val="28"/>
                    </w:rPr>
                    <w:t xml:space="preserve">E – </w:t>
                  </w:r>
                  <w:r w:rsidRPr="00103243">
                    <w:rPr>
                      <w:rFonts w:ascii="Rockwell" w:hAnsi="Rockwell"/>
                      <w:sz w:val="28"/>
                      <w:highlight w:val="yellow"/>
                    </w:rPr>
                    <w:t>Therefore</w:t>
                  </w:r>
                  <w:r w:rsidRPr="00103243">
                    <w:rPr>
                      <w:rFonts w:ascii="Rockwell" w:hAnsi="Rockwell"/>
                      <w:sz w:val="28"/>
                    </w:rPr>
                    <w:t xml:space="preserve"> improved co-operation and communication skills </w:t>
                  </w:r>
                  <w:r w:rsidRPr="00103243">
                    <w:rPr>
                      <w:rFonts w:ascii="Rockwell" w:hAnsi="Rockwell"/>
                      <w:color w:val="008000"/>
                      <w:sz w:val="28"/>
                    </w:rPr>
                    <w:t>can benefit you in wider aspects of life such as at work or may help you to meet new people. Additionally, having new friends increases your chances of social interaction</w:t>
                  </w:r>
                  <w:r w:rsidRPr="00103243">
                    <w:rPr>
                      <w:rFonts w:ascii="Rockwell" w:hAnsi="Rockwell"/>
                      <w:sz w:val="28"/>
                    </w:rPr>
                    <w:t xml:space="preserve"> (</w:t>
                  </w:r>
                  <w:r>
                    <w:rPr>
                      <w:rFonts w:ascii="Rockwell" w:hAnsi="Rockwell"/>
                      <w:sz w:val="28"/>
                    </w:rPr>
                    <w:t>Evidence</w:t>
                  </w:r>
                  <w:r w:rsidRPr="00103243">
                    <w:rPr>
                      <w:rFonts w:ascii="Rockwell" w:hAnsi="Rockwell"/>
                      <w:sz w:val="28"/>
                    </w:rPr>
                    <w:t xml:space="preserve">) </w:t>
                  </w:r>
                </w:p>
                <w:p w:rsidR="00555690" w:rsidRPr="007D17A1" w:rsidRDefault="00555690" w:rsidP="002E516C">
                  <w:pPr>
                    <w:pStyle w:val="NoSpacing"/>
                    <w:rPr>
                      <w:rFonts w:ascii="Rockwell" w:hAnsi="Rockwell"/>
                    </w:rPr>
                  </w:pPr>
                </w:p>
              </w:txbxContent>
            </v:textbox>
            <w10:wrap anchorx="page" anchory="page"/>
          </v:shape>
        </w:pict>
      </w:r>
    </w:p>
    <w:p w:rsidR="009A0998" w:rsidRDefault="009A0998"/>
    <w:sectPr w:rsidR="009A0998" w:rsidSect="009A0998">
      <w:headerReference w:type="default" r:id="rId8"/>
      <w:footerReference w:type="default" r:id="rId9"/>
      <w:pgSz w:w="11900" w:h="16840"/>
      <w:pgMar w:top="720" w:right="720" w:bottom="720" w:left="720" w:header="708" w:footer="708" w:gutter="0"/>
      <w:pgBorders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gBorders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690" w:rsidRDefault="00555690" w:rsidP="002E516C">
      <w:pPr>
        <w:spacing w:after="0"/>
      </w:pPr>
      <w:r>
        <w:separator/>
      </w:r>
    </w:p>
  </w:endnote>
  <w:endnote w:type="continuationSeparator" w:id="0">
    <w:p w:rsidR="00555690" w:rsidRDefault="00555690" w:rsidP="002E516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690" w:rsidRDefault="00555690">
    <w:pPr>
      <w:pStyle w:val="Footer"/>
    </w:pPr>
  </w:p>
  <w:p w:rsidR="00555690" w:rsidRDefault="005556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690" w:rsidRDefault="00555690" w:rsidP="002E516C">
      <w:pPr>
        <w:spacing w:after="0"/>
      </w:pPr>
      <w:r>
        <w:separator/>
      </w:r>
    </w:p>
  </w:footnote>
  <w:footnote w:type="continuationSeparator" w:id="0">
    <w:p w:rsidR="00555690" w:rsidRDefault="00555690" w:rsidP="002E516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690" w:rsidRDefault="00555690">
    <w:pPr>
      <w:pStyle w:val="Header"/>
    </w:pPr>
  </w:p>
  <w:p w:rsidR="00555690" w:rsidRDefault="005556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5249F"/>
    <w:multiLevelType w:val="hybridMultilevel"/>
    <w:tmpl w:val="45F8C3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A2397"/>
    <w:multiLevelType w:val="hybridMultilevel"/>
    <w:tmpl w:val="111484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B226B"/>
    <w:multiLevelType w:val="hybridMultilevel"/>
    <w:tmpl w:val="10BE90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E43AEB"/>
    <w:multiLevelType w:val="hybridMultilevel"/>
    <w:tmpl w:val="11648E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895B58"/>
    <w:multiLevelType w:val="hybridMultilevel"/>
    <w:tmpl w:val="1CF44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40BAE"/>
    <w:multiLevelType w:val="hybridMultilevel"/>
    <w:tmpl w:val="9C9EED8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034564"/>
    <w:multiLevelType w:val="hybridMultilevel"/>
    <w:tmpl w:val="C582B5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124E"/>
    <w:multiLevelType w:val="hybridMultilevel"/>
    <w:tmpl w:val="CFB03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1009C7"/>
    <w:multiLevelType w:val="hybridMultilevel"/>
    <w:tmpl w:val="A76C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9D315E"/>
    <w:multiLevelType w:val="hybridMultilevel"/>
    <w:tmpl w:val="282EE1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0C7631"/>
    <w:multiLevelType w:val="hybridMultilevel"/>
    <w:tmpl w:val="01A430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9"/>
  </w:num>
  <w:num w:numId="5">
    <w:abstractNumId w:val="6"/>
  </w:num>
  <w:num w:numId="6">
    <w:abstractNumId w:val="10"/>
  </w:num>
  <w:num w:numId="7">
    <w:abstractNumId w:val="2"/>
  </w:num>
  <w:num w:numId="8">
    <w:abstractNumId w:val="3"/>
  </w:num>
  <w:num w:numId="9">
    <w:abstractNumId w:val="4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516C"/>
    <w:rsid w:val="00037DEE"/>
    <w:rsid w:val="001409FE"/>
    <w:rsid w:val="002C21DC"/>
    <w:rsid w:val="002D3532"/>
    <w:rsid w:val="002E516C"/>
    <w:rsid w:val="00555690"/>
    <w:rsid w:val="00560FF4"/>
    <w:rsid w:val="006010F0"/>
    <w:rsid w:val="007272D7"/>
    <w:rsid w:val="009A0998"/>
    <w:rsid w:val="00B70585"/>
    <w:rsid w:val="00BA01BB"/>
    <w:rsid w:val="00C105FB"/>
    <w:rsid w:val="00C109CB"/>
    <w:rsid w:val="00C13AC9"/>
    <w:rsid w:val="00C82FF4"/>
    <w:rsid w:val="00D0275C"/>
    <w:rsid w:val="00EF0C79"/>
    <w:rsid w:val="00F1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."/>
  <w:listSeparator w:val=","/>
  <w14:docId w14:val="3E5B760A"/>
  <w15:docId w15:val="{290ABCB5-7EE3-4DC0-B02D-6B22197D7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16C"/>
    <w:pPr>
      <w:spacing w:line="240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516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16C"/>
    <w:rPr>
      <w:rFonts w:ascii="Lucida Grande" w:eastAsiaTheme="minorEastAsia" w:hAnsi="Lucida Grande" w:cs="Lucida Grande"/>
      <w:sz w:val="18"/>
      <w:szCs w:val="18"/>
      <w:lang w:val="en-US" w:eastAsia="ja-JP"/>
    </w:rPr>
  </w:style>
  <w:style w:type="paragraph" w:styleId="ListParagraph">
    <w:name w:val="List Paragraph"/>
    <w:basedOn w:val="Normal"/>
    <w:uiPriority w:val="1"/>
    <w:qFormat/>
    <w:rsid w:val="002E516C"/>
    <w:pPr>
      <w:ind w:left="720"/>
      <w:contextualSpacing/>
    </w:pPr>
  </w:style>
  <w:style w:type="table" w:styleId="TableGrid">
    <w:name w:val="Table Grid"/>
    <w:basedOn w:val="TableNormal"/>
    <w:uiPriority w:val="59"/>
    <w:rsid w:val="002E516C"/>
    <w:pPr>
      <w:spacing w:after="0" w:line="240" w:lineRule="auto"/>
    </w:pPr>
    <w:rPr>
      <w:rFonts w:eastAsiaTheme="minorEastAsia"/>
      <w:sz w:val="24"/>
      <w:szCs w:val="24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2E516C"/>
    <w:pPr>
      <w:widowControl w:val="0"/>
      <w:spacing w:after="0"/>
      <w:ind w:left="20"/>
    </w:pPr>
    <w:rPr>
      <w:rFonts w:ascii="Verdana" w:eastAsia="Verdana" w:hAnsi="Verdana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E516C"/>
    <w:rPr>
      <w:rFonts w:ascii="Verdana" w:eastAsia="Verdana" w:hAnsi="Verdana"/>
      <w:sz w:val="24"/>
      <w:szCs w:val="24"/>
      <w:lang w:val="en-US"/>
    </w:rPr>
  </w:style>
  <w:style w:type="paragraph" w:styleId="NoSpacing">
    <w:name w:val="No Spacing"/>
    <w:uiPriority w:val="1"/>
    <w:qFormat/>
    <w:rsid w:val="002E516C"/>
    <w:pPr>
      <w:spacing w:after="0" w:line="240" w:lineRule="auto"/>
    </w:pPr>
    <w:rPr>
      <w:rFonts w:eastAsiaTheme="minorEastAsia"/>
      <w:sz w:val="24"/>
      <w:szCs w:val="24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2E516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2E516C"/>
    <w:rPr>
      <w:rFonts w:eastAsiaTheme="minorEastAsia"/>
      <w:sz w:val="24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2E516C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2E516C"/>
    <w:rPr>
      <w:rFonts w:eastAsiaTheme="minorEastAsia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F71EADDF</Template>
  <TotalTime>28</TotalTime>
  <Pages>5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stuart.lowe</dc:creator>
  <cp:lastModifiedBy>Stuart Lowe</cp:lastModifiedBy>
  <cp:revision>3</cp:revision>
  <cp:lastPrinted>2019-03-18T08:43:00Z</cp:lastPrinted>
  <dcterms:created xsi:type="dcterms:W3CDTF">2019-03-18T08:45:00Z</dcterms:created>
  <dcterms:modified xsi:type="dcterms:W3CDTF">2019-09-10T12:19:00Z</dcterms:modified>
</cp:coreProperties>
</file>